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4F72E" w14:textId="77777777" w:rsidR="00705D42" w:rsidRDefault="00145ED9" w:rsidP="00705D42">
      <w:pPr>
        <w:spacing w:line="0" w:lineRule="atLeast"/>
        <w:ind w:left="720"/>
        <w:jc w:val="both"/>
        <w:rPr>
          <w:rFonts w:ascii="Swis721 Cn BT Roman" w:eastAsia="Arial" w:hAnsi="Swis721 Cn BT Roman"/>
          <w:color w:val="000000" w:themeColor="text1"/>
        </w:rPr>
      </w:pPr>
      <w:r w:rsidRPr="00705D42">
        <w:rPr>
          <w:rFonts w:ascii="Swis721 Cn BT Roman" w:eastAsia="Arial" w:hAnsi="Swis721 Cn BT Roman"/>
          <w:noProof/>
          <w:color w:val="000000" w:themeColor="text1"/>
          <w:lang w:val="es-ES" w:eastAsia="es-ES"/>
        </w:rPr>
        <w:drawing>
          <wp:anchor distT="0" distB="0" distL="114300" distR="114300" simplePos="0" relativeHeight="251661312" behindDoc="1" locked="0" layoutInCell="1" allowOverlap="1" wp14:anchorId="131CAAEF" wp14:editId="4DD647B9">
            <wp:simplePos x="0" y="0"/>
            <wp:positionH relativeFrom="column">
              <wp:posOffset>21590</wp:posOffset>
            </wp:positionH>
            <wp:positionV relativeFrom="paragraph">
              <wp:posOffset>0</wp:posOffset>
            </wp:positionV>
            <wp:extent cx="5588635" cy="5482590"/>
            <wp:effectExtent l="0" t="0" r="0" b="381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8">
                      <a:extLst>
                        <a:ext uri="{28A0092B-C50C-407E-A947-70E740481C1C}">
                          <a14:useLocalDpi xmlns:a14="http://schemas.microsoft.com/office/drawing/2010/main" val="0"/>
                        </a:ext>
                      </a:extLst>
                    </a:blip>
                    <a:stretch>
                      <a:fillRect/>
                    </a:stretch>
                  </pic:blipFill>
                  <pic:spPr>
                    <a:xfrm flipV="1">
                      <a:off x="0" y="0"/>
                      <a:ext cx="5588635" cy="5482590"/>
                    </a:xfrm>
                    <a:prstGeom prst="rect">
                      <a:avLst/>
                    </a:prstGeom>
                  </pic:spPr>
                </pic:pic>
              </a:graphicData>
            </a:graphic>
            <wp14:sizeRelH relativeFrom="page">
              <wp14:pctWidth>0</wp14:pctWidth>
            </wp14:sizeRelH>
            <wp14:sizeRelV relativeFrom="page">
              <wp14:pctHeight>0</wp14:pctHeight>
            </wp14:sizeRelV>
          </wp:anchor>
        </w:drawing>
      </w:r>
    </w:p>
    <w:p w14:paraId="290B4AA6"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313B78DB"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51982606"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54F7A46C"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3B6BA0D2"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2B056D1C"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0A379654"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118ECF1D"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2EAC40A9"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213964EB"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31E156D3"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2CCCB31F"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44007744"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60EC3EB9"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622F22EF"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455C21F6"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7A8FACDC"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74E77399"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6E4AA233"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403D74D7"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10B82EC1"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04E66301"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1570DC62"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25C345DD"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4F5BF3D8"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15A68707"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3096DE0D"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26D16FA4"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4BB4B507"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6E91AE33"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65D4C081" w14:textId="77777777" w:rsidR="00705D42" w:rsidRPr="00705D42" w:rsidRDefault="00934D9C" w:rsidP="00705D42">
      <w:pPr>
        <w:spacing w:line="0" w:lineRule="atLeast"/>
        <w:ind w:left="720"/>
        <w:jc w:val="both"/>
        <w:rPr>
          <w:rFonts w:ascii="Swis721 Cn BT Roman" w:eastAsia="Arial" w:hAnsi="Swis721 Cn BT Roman"/>
          <w:color w:val="FFFFFF" w:themeColor="background1"/>
        </w:rPr>
      </w:pPr>
      <w:r w:rsidRPr="00705D42">
        <w:rPr>
          <w:rFonts w:ascii="Swis721 Cn BT Roman" w:eastAsia="Arial" w:hAnsi="Swis721 Cn BT Roman"/>
          <w:noProof/>
          <w:color w:val="000000" w:themeColor="text1"/>
          <w:lang w:val="es-ES" w:eastAsia="es-ES"/>
        </w:rPr>
        <mc:AlternateContent>
          <mc:Choice Requires="wps">
            <w:drawing>
              <wp:anchor distT="0" distB="0" distL="114300" distR="114300" simplePos="0" relativeHeight="251659264" behindDoc="1" locked="0" layoutInCell="1" allowOverlap="1" wp14:anchorId="308A6730" wp14:editId="48A57441">
                <wp:simplePos x="0" y="0"/>
                <wp:positionH relativeFrom="page">
                  <wp:posOffset>1079500</wp:posOffset>
                </wp:positionH>
                <wp:positionV relativeFrom="page">
                  <wp:posOffset>6375401</wp:posOffset>
                </wp:positionV>
                <wp:extent cx="5624195" cy="2514600"/>
                <wp:effectExtent l="0" t="0" r="14605" b="19050"/>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4195" cy="2514600"/>
                        </a:xfrm>
                        <a:prstGeom prst="rect">
                          <a:avLst/>
                        </a:prstGeom>
                        <a:solidFill>
                          <a:srgbClr val="74BE8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EE048" id="Rectangle 2" o:spid="_x0000_s1026" style="position:absolute;margin-left:85pt;margin-top:502pt;width:442.85pt;height:19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" fillcolor="#74be8d" strokecolor="white">
                <v:path arrowok="t"/>
                <w10:wrap anchorx="page" anchory="page"/>
              </v:rect>
            </w:pict>
          </mc:Fallback>
        </mc:AlternateContent>
      </w:r>
    </w:p>
    <w:p w14:paraId="2DE9F6F2" w14:textId="77777777" w:rsidR="00705D42" w:rsidRPr="00705D42" w:rsidRDefault="00705D42" w:rsidP="00705D42">
      <w:pPr>
        <w:spacing w:line="0" w:lineRule="atLeast"/>
        <w:ind w:left="720"/>
        <w:jc w:val="both"/>
        <w:rPr>
          <w:rFonts w:ascii="Swis721 Cn BT Roman" w:eastAsia="Arial" w:hAnsi="Swis721 Cn BT Roman"/>
          <w:color w:val="FFFFFF" w:themeColor="background1"/>
        </w:rPr>
      </w:pPr>
    </w:p>
    <w:p w14:paraId="03B372D7" w14:textId="77777777" w:rsidR="00895915" w:rsidRDefault="00895915" w:rsidP="00705D42">
      <w:pPr>
        <w:spacing w:line="0" w:lineRule="atLeast"/>
        <w:ind w:left="720"/>
        <w:jc w:val="both"/>
        <w:rPr>
          <w:rFonts w:ascii="Swis721 Cn BT Roman" w:eastAsia="Arial" w:hAnsi="Swis721 Cn BT Roman"/>
          <w:color w:val="FFFFFF" w:themeColor="background1"/>
        </w:rPr>
      </w:pPr>
    </w:p>
    <w:p w14:paraId="16495C2E" w14:textId="77777777" w:rsidR="00895915" w:rsidRDefault="00895915" w:rsidP="00705D42">
      <w:pPr>
        <w:spacing w:line="0" w:lineRule="atLeast"/>
        <w:ind w:left="720"/>
        <w:jc w:val="both"/>
        <w:rPr>
          <w:rFonts w:ascii="Swis721 Cn BT Roman" w:eastAsia="Arial" w:hAnsi="Swis721 Cn BT Roman"/>
          <w:color w:val="FFFFFF" w:themeColor="background1"/>
        </w:rPr>
      </w:pPr>
    </w:p>
    <w:p w14:paraId="1761FB6C" w14:textId="77777777" w:rsidR="00705D42" w:rsidRPr="00705D42" w:rsidRDefault="00705D42" w:rsidP="00705D42">
      <w:pPr>
        <w:spacing w:line="7" w:lineRule="exact"/>
        <w:jc w:val="both"/>
        <w:rPr>
          <w:rFonts w:ascii="Times New Roman" w:eastAsia="Times New Roman" w:hAnsi="Times New Roman"/>
          <w:color w:val="FFFFFF" w:themeColor="background1"/>
        </w:rPr>
      </w:pPr>
    </w:p>
    <w:p w14:paraId="24F7263E" w14:textId="77777777" w:rsidR="00705D42" w:rsidRPr="00934D9C" w:rsidRDefault="00895915" w:rsidP="00252440">
      <w:pPr>
        <w:spacing w:line="0" w:lineRule="atLeast"/>
        <w:ind w:left="708"/>
        <w:rPr>
          <w:rFonts w:ascii="Gill Sans MT" w:eastAsia="Gill Sans MT" w:hAnsi="Gill Sans MT"/>
          <w:b/>
          <w:color w:val="FFFFFF" w:themeColor="background1"/>
          <w:sz w:val="56"/>
          <w:szCs w:val="52"/>
        </w:rPr>
      </w:pPr>
      <w:r w:rsidRPr="00934D9C">
        <w:rPr>
          <w:rFonts w:ascii="Gill Sans MT" w:eastAsia="Gill Sans MT" w:hAnsi="Gill Sans MT"/>
          <w:b/>
          <w:color w:val="FFFFFF" w:themeColor="background1"/>
          <w:sz w:val="56"/>
          <w:szCs w:val="52"/>
        </w:rPr>
        <w:t xml:space="preserve">Municipio: </w:t>
      </w:r>
      <w:r w:rsidR="00252440">
        <w:rPr>
          <w:rFonts w:ascii="Gill Sans MT" w:eastAsia="Gill Sans MT" w:hAnsi="Gill Sans MT"/>
          <w:b/>
          <w:color w:val="FFFFFF" w:themeColor="background1"/>
          <w:sz w:val="56"/>
          <w:szCs w:val="52"/>
        </w:rPr>
        <w:t>Nombre del Municipio</w:t>
      </w:r>
      <w:r w:rsidR="00AE50F9" w:rsidRPr="00934D9C">
        <w:rPr>
          <w:rFonts w:ascii="Gill Sans MT" w:eastAsia="Gill Sans MT" w:hAnsi="Gill Sans MT"/>
          <w:b/>
          <w:color w:val="FFFFFF" w:themeColor="background1"/>
          <w:sz w:val="56"/>
          <w:szCs w:val="52"/>
        </w:rPr>
        <w:t xml:space="preserve"> (</w:t>
      </w:r>
      <w:r w:rsidR="00252440">
        <w:rPr>
          <w:rFonts w:ascii="Gill Sans MT" w:eastAsia="Gill Sans MT" w:hAnsi="Gill Sans MT"/>
          <w:b/>
          <w:color w:val="FFFFFF" w:themeColor="background1"/>
          <w:sz w:val="56"/>
          <w:szCs w:val="52"/>
        </w:rPr>
        <w:t>Código municipal</w:t>
      </w:r>
      <w:r w:rsidR="00AE50F9" w:rsidRPr="00934D9C">
        <w:rPr>
          <w:rFonts w:ascii="Gill Sans MT" w:eastAsia="Gill Sans MT" w:hAnsi="Gill Sans MT"/>
          <w:b/>
          <w:color w:val="FFFFFF" w:themeColor="background1"/>
          <w:sz w:val="56"/>
          <w:szCs w:val="52"/>
        </w:rPr>
        <w:t>)</w:t>
      </w:r>
    </w:p>
    <w:p w14:paraId="3882E15B" w14:textId="77777777" w:rsidR="00705D42" w:rsidRPr="00705D42" w:rsidRDefault="00705D42" w:rsidP="00705D42">
      <w:pPr>
        <w:spacing w:line="200" w:lineRule="exact"/>
        <w:jc w:val="both"/>
        <w:rPr>
          <w:rFonts w:ascii="Times New Roman" w:eastAsia="Times New Roman" w:hAnsi="Times New Roman"/>
          <w:color w:val="FFFFFF" w:themeColor="background1"/>
        </w:rPr>
      </w:pPr>
      <w:r w:rsidRPr="00705D42">
        <w:rPr>
          <w:rFonts w:ascii="Swis721 Cn BT Roman" w:eastAsia="Arial" w:hAnsi="Swis721 Cn BT Roman"/>
          <w:noProof/>
          <w:color w:val="FFFFFF" w:themeColor="background1"/>
          <w:lang w:val="es-ES" w:eastAsia="es-ES"/>
        </w:rPr>
        <mc:AlternateContent>
          <mc:Choice Requires="wps">
            <w:drawing>
              <wp:anchor distT="0" distB="0" distL="114300" distR="114300" simplePos="0" relativeHeight="251660288" behindDoc="1" locked="0" layoutInCell="1" allowOverlap="1" wp14:anchorId="0E69B6F6" wp14:editId="089CAA93">
                <wp:simplePos x="0" y="0"/>
                <wp:positionH relativeFrom="column">
                  <wp:posOffset>456565</wp:posOffset>
                </wp:positionH>
                <wp:positionV relativeFrom="paragraph">
                  <wp:posOffset>106680</wp:posOffset>
                </wp:positionV>
                <wp:extent cx="4906645" cy="0"/>
                <wp:effectExtent l="0" t="0" r="8255" b="12700"/>
                <wp:wrapNone/>
                <wp:docPr id="3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06645"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2A357"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8.4pt" to="422.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" strokecolor="white" strokeweight="1pt">
                <o:lock v:ext="edit" shapetype="f"/>
              </v:line>
            </w:pict>
          </mc:Fallback>
        </mc:AlternateContent>
      </w:r>
      <w:r w:rsidRPr="00705D42">
        <w:rPr>
          <w:rFonts w:ascii="Times New Roman" w:eastAsia="Times New Roman" w:hAnsi="Times New Roman"/>
          <w:color w:val="FFFFFF" w:themeColor="background1"/>
        </w:rPr>
        <w:tab/>
      </w:r>
    </w:p>
    <w:p w14:paraId="100C28D1" w14:textId="77777777" w:rsidR="00705D42" w:rsidRPr="00705D42" w:rsidRDefault="00705D42" w:rsidP="00705D42">
      <w:pPr>
        <w:spacing w:line="209" w:lineRule="exact"/>
        <w:jc w:val="both"/>
        <w:rPr>
          <w:rFonts w:ascii="Times New Roman" w:eastAsia="Times New Roman" w:hAnsi="Times New Roman"/>
          <w:color w:val="FFFFFF" w:themeColor="background1"/>
        </w:rPr>
      </w:pPr>
      <w:r w:rsidRPr="00705D42">
        <w:rPr>
          <w:rFonts w:ascii="Times New Roman" w:eastAsia="Times New Roman" w:hAnsi="Times New Roman"/>
          <w:color w:val="FFFFFF" w:themeColor="background1"/>
        </w:rPr>
        <w:tab/>
      </w:r>
    </w:p>
    <w:p w14:paraId="3D869BB7" w14:textId="77777777" w:rsidR="00934D9C" w:rsidRDefault="00252440" w:rsidP="00AE50F9">
      <w:pPr>
        <w:spacing w:line="0" w:lineRule="atLeast"/>
        <w:ind w:left="720"/>
        <w:jc w:val="both"/>
        <w:rPr>
          <w:rFonts w:ascii="Swis721 Cn BT Roman" w:eastAsia="Arial" w:hAnsi="Swis721 Cn BT Roman"/>
          <w:color w:val="FFFFFF" w:themeColor="background1"/>
        </w:rPr>
      </w:pPr>
      <w:r>
        <w:rPr>
          <w:rFonts w:ascii="Swis721 Cn BT Roman" w:eastAsia="Arial" w:hAnsi="Swis721 Cn BT Roman"/>
          <w:color w:val="FFFFFF" w:themeColor="background1"/>
        </w:rPr>
        <w:t>Nombre de la Subdirección</w:t>
      </w:r>
    </w:p>
    <w:p w14:paraId="70108163" w14:textId="47D89B4A" w:rsidR="00934D9C" w:rsidRDefault="00705D42" w:rsidP="00AE50F9">
      <w:pPr>
        <w:spacing w:line="0" w:lineRule="atLeast"/>
        <w:ind w:left="720"/>
        <w:jc w:val="both"/>
        <w:rPr>
          <w:rFonts w:ascii="Gill Sans MT" w:eastAsia="Gill Sans MT" w:hAnsi="Gill Sans MT"/>
          <w:color w:val="FFFFFF" w:themeColor="background1"/>
          <w:sz w:val="28"/>
          <w:szCs w:val="28"/>
        </w:rPr>
      </w:pPr>
      <w:r>
        <w:rPr>
          <w:rFonts w:ascii="Gill Sans MT" w:eastAsia="Gill Sans MT" w:hAnsi="Gill Sans MT"/>
          <w:color w:val="FFFFFF" w:themeColor="background1"/>
          <w:sz w:val="28"/>
          <w:szCs w:val="28"/>
        </w:rPr>
        <w:br w:type="page"/>
      </w:r>
    </w:p>
    <w:p w14:paraId="44409EDD" w14:textId="730B7B99" w:rsidR="00E835A3" w:rsidRPr="00E835A3" w:rsidRDefault="00145ED9" w:rsidP="00E835A3">
      <w:pPr>
        <w:spacing w:line="0" w:lineRule="atLeast"/>
        <w:ind w:left="720"/>
        <w:jc w:val="both"/>
        <w:rPr>
          <w:rFonts w:ascii="Swis721 Cn BT Roman" w:eastAsia="Arial" w:hAnsi="Swis721 Cn BT Roman"/>
          <w:color w:val="000000" w:themeColor="text1"/>
        </w:rPr>
      </w:pPr>
      <w:r>
        <w:rPr>
          <w:rFonts w:ascii="Times New Roman" w:eastAsia="Times New Roman" w:hAnsi="Times New Roman"/>
          <w:noProof/>
          <w:lang w:val="es-ES" w:eastAsia="es-ES"/>
        </w:rPr>
        <w:lastRenderedPageBreak/>
        <w:drawing>
          <wp:anchor distT="0" distB="0" distL="114300" distR="114300" simplePos="0" relativeHeight="251658239" behindDoc="1" locked="0" layoutInCell="1" allowOverlap="1" wp14:anchorId="69DF8A42" wp14:editId="32C963EE">
            <wp:simplePos x="0" y="0"/>
            <wp:positionH relativeFrom="margin">
              <wp:align>right</wp:align>
            </wp:positionH>
            <wp:positionV relativeFrom="paragraph">
              <wp:posOffset>-44450</wp:posOffset>
            </wp:positionV>
            <wp:extent cx="5594350" cy="7905750"/>
            <wp:effectExtent l="0" t="0" r="635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94350" cy="790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1093">
        <w:rPr>
          <w:rFonts w:ascii="Times New Roman" w:eastAsia="Times New Roman" w:hAnsi="Times New Roman"/>
          <w:noProof/>
          <w:lang w:val="es-ES" w:eastAsia="es-ES"/>
        </w:rPr>
        <mc:AlternateContent>
          <mc:Choice Requires="wps">
            <w:drawing>
              <wp:anchor distT="0" distB="0" distL="114300" distR="114300" simplePos="0" relativeHeight="251682816" behindDoc="0" locked="0" layoutInCell="1" allowOverlap="1" wp14:anchorId="3641AC82" wp14:editId="1A918A21">
                <wp:simplePos x="0" y="0"/>
                <wp:positionH relativeFrom="column">
                  <wp:posOffset>-76835</wp:posOffset>
                </wp:positionH>
                <wp:positionV relativeFrom="paragraph">
                  <wp:posOffset>-1084580</wp:posOffset>
                </wp:positionV>
                <wp:extent cx="5854700" cy="406400"/>
                <wp:effectExtent l="0" t="0" r="0" b="0"/>
                <wp:wrapNone/>
                <wp:docPr id="1" name="Rectángulo 1"/>
                <wp:cNvGraphicFramePr/>
                <a:graphic xmlns:a="http://schemas.openxmlformats.org/drawingml/2006/main">
                  <a:graphicData uri="http://schemas.microsoft.com/office/word/2010/wordprocessingShape">
                    <wps:wsp>
                      <wps:cNvSpPr/>
                      <wps:spPr>
                        <a:xfrm>
                          <a:off x="0" y="0"/>
                          <a:ext cx="5854700" cy="40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41A29" id="Rectángulo 1" o:spid="_x0000_s1026" style="position:absolute;margin-left:-6.05pt;margin-top:-85.4pt;width:461pt;height:3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" fillcolor="white [3212]" stroked="f" strokeweight="1pt"/>
            </w:pict>
          </mc:Fallback>
        </mc:AlternateContent>
      </w:r>
    </w:p>
    <w:p w14:paraId="7E1B4D56"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7872E043"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6A126CA3"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5FDEA49F"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7B5E47D1"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6AF617E1"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7DFF15C9"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3DF3B462"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495BF0E3"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673513C6"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7A446E90"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2E529023"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30705214"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6009880E"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68B5632A"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11AA398C"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4A6E69EE"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08E2A089"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79356FC6"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120DEE20"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3B750A62"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141C1364"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1420A93D"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44094EB2"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341CCBB8"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4FC02F81"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1AEB43A7"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4E8F24B3"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647FC85B"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15364964"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5EAA3E3E"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4422C436" w14:textId="77777777" w:rsidR="00E835A3" w:rsidRPr="00E835A3" w:rsidRDefault="00E835A3" w:rsidP="00E835A3">
      <w:pPr>
        <w:spacing w:line="0" w:lineRule="atLeast"/>
        <w:ind w:left="720"/>
        <w:jc w:val="both"/>
        <w:rPr>
          <w:rFonts w:ascii="Swis721 Cn BT Roman" w:eastAsia="Arial" w:hAnsi="Swis721 Cn BT Roman"/>
          <w:color w:val="000000" w:themeColor="text1"/>
        </w:rPr>
      </w:pPr>
    </w:p>
    <w:p w14:paraId="04CE36D8" w14:textId="77777777" w:rsidR="0029547E" w:rsidRDefault="0029547E" w:rsidP="00E835A3">
      <w:pPr>
        <w:spacing w:line="0" w:lineRule="atLeast"/>
        <w:ind w:left="720"/>
        <w:jc w:val="both"/>
        <w:rPr>
          <w:rFonts w:ascii="Swis721 Cn BT Roman" w:eastAsia="Arial" w:hAnsi="Swis721 Cn BT Roman"/>
          <w:color w:val="000000" w:themeColor="text1"/>
        </w:rPr>
      </w:pPr>
    </w:p>
    <w:p w14:paraId="761AAD2B" w14:textId="77777777" w:rsidR="0029547E" w:rsidRDefault="0029547E" w:rsidP="00E835A3">
      <w:pPr>
        <w:spacing w:line="0" w:lineRule="atLeast"/>
        <w:ind w:left="720"/>
        <w:jc w:val="both"/>
        <w:rPr>
          <w:rFonts w:ascii="Swis721 Cn BT Roman" w:eastAsia="Arial" w:hAnsi="Swis721 Cn BT Roman"/>
          <w:color w:val="000000" w:themeColor="text1"/>
        </w:rPr>
      </w:pPr>
    </w:p>
    <w:p w14:paraId="78724D5E" w14:textId="77777777" w:rsidR="00E835A3" w:rsidRPr="00E835A3" w:rsidRDefault="00252440" w:rsidP="00E835A3">
      <w:pPr>
        <w:spacing w:line="0" w:lineRule="atLeast"/>
        <w:ind w:left="720"/>
        <w:jc w:val="both"/>
        <w:rPr>
          <w:rFonts w:ascii="Swis721 Cn BT Roman" w:eastAsia="Arial" w:hAnsi="Swis721 Cn BT Roman"/>
          <w:color w:val="000000" w:themeColor="text1"/>
        </w:rPr>
      </w:pPr>
      <w:r>
        <w:rPr>
          <w:rFonts w:ascii="Swis721 Cn BT Roman" w:eastAsia="Arial" w:hAnsi="Swis721 Cn BT Roman"/>
          <w:color w:val="000000" w:themeColor="text1"/>
        </w:rPr>
        <w:t>Subdirección</w:t>
      </w:r>
    </w:p>
    <w:p w14:paraId="540F0E00" w14:textId="77777777" w:rsidR="00E835A3" w:rsidRPr="00E835A3" w:rsidRDefault="00E835A3" w:rsidP="00E835A3">
      <w:pPr>
        <w:spacing w:line="7" w:lineRule="exact"/>
        <w:jc w:val="both"/>
        <w:rPr>
          <w:rFonts w:ascii="Times New Roman" w:eastAsia="Times New Roman" w:hAnsi="Times New Roman"/>
          <w:color w:val="000000" w:themeColor="text1"/>
        </w:rPr>
      </w:pPr>
    </w:p>
    <w:p w14:paraId="609903C5" w14:textId="77777777" w:rsidR="00E835A3" w:rsidRDefault="0029547E" w:rsidP="00E835A3">
      <w:pPr>
        <w:spacing w:line="0" w:lineRule="atLeast"/>
        <w:ind w:left="720"/>
        <w:jc w:val="both"/>
        <w:rPr>
          <w:rFonts w:ascii="Gill Sans MT" w:eastAsia="Gill Sans MT" w:hAnsi="Gill Sans MT"/>
          <w:b/>
          <w:color w:val="000000" w:themeColor="text1"/>
          <w:sz w:val="52"/>
          <w:szCs w:val="52"/>
        </w:rPr>
      </w:pPr>
      <w:r>
        <w:rPr>
          <w:rFonts w:ascii="Gill Sans MT" w:eastAsia="Gill Sans MT" w:hAnsi="Gill Sans MT"/>
          <w:b/>
          <w:color w:val="000000" w:themeColor="text1"/>
          <w:sz w:val="52"/>
          <w:szCs w:val="52"/>
        </w:rPr>
        <w:t xml:space="preserve">Municipio: </w:t>
      </w:r>
      <w:r w:rsidR="00252440" w:rsidRPr="00252440">
        <w:rPr>
          <w:rFonts w:ascii="Gill Sans MT" w:eastAsia="Gill Sans MT" w:hAnsi="Gill Sans MT"/>
          <w:b/>
          <w:color w:val="000000" w:themeColor="text1"/>
          <w:sz w:val="52"/>
          <w:szCs w:val="52"/>
        </w:rPr>
        <w:t>Nombre del Municipio (Código municipal)</w:t>
      </w:r>
    </w:p>
    <w:p w14:paraId="69327A60" w14:textId="77777777" w:rsidR="00AE50F9" w:rsidRDefault="00AE50F9" w:rsidP="00AE50F9">
      <w:pPr>
        <w:spacing w:line="0" w:lineRule="atLeast"/>
        <w:ind w:left="720"/>
        <w:jc w:val="both"/>
        <w:rPr>
          <w:rFonts w:ascii="Swis721 Cn BT Roman" w:eastAsia="Arial" w:hAnsi="Swis721 Cn BT Roman"/>
          <w:color w:val="000000" w:themeColor="text1"/>
        </w:rPr>
      </w:pPr>
    </w:p>
    <w:p w14:paraId="508D9E99" w14:textId="77777777" w:rsidR="00AE50F9" w:rsidRDefault="00AE50F9" w:rsidP="00AE50F9">
      <w:pPr>
        <w:spacing w:line="0" w:lineRule="atLeast"/>
        <w:ind w:left="720"/>
        <w:jc w:val="both"/>
        <w:rPr>
          <w:rFonts w:ascii="Swis721 Cn BT Roman" w:eastAsia="Arial" w:hAnsi="Swis721 Cn BT Roman"/>
          <w:color w:val="000000" w:themeColor="text1"/>
        </w:rPr>
      </w:pPr>
      <w:r w:rsidRPr="00E835A3">
        <w:rPr>
          <w:rFonts w:ascii="Swis721 Cn BT Roman" w:eastAsia="Arial" w:hAnsi="Swis721 Cn BT Roman"/>
          <w:noProof/>
          <w:color w:val="000000" w:themeColor="text1"/>
          <w:lang w:val="es-ES" w:eastAsia="es-ES"/>
        </w:rPr>
        <mc:AlternateContent>
          <mc:Choice Requires="wps">
            <w:drawing>
              <wp:anchor distT="0" distB="0" distL="114300" distR="114300" simplePos="0" relativeHeight="251666432" behindDoc="1" locked="0" layoutInCell="1" allowOverlap="1" wp14:anchorId="2BC76D0C" wp14:editId="1CAF3815">
                <wp:simplePos x="0" y="0"/>
                <wp:positionH relativeFrom="column">
                  <wp:posOffset>456565</wp:posOffset>
                </wp:positionH>
                <wp:positionV relativeFrom="paragraph">
                  <wp:posOffset>9994</wp:posOffset>
                </wp:positionV>
                <wp:extent cx="4906645" cy="0"/>
                <wp:effectExtent l="0" t="0" r="27305" b="19050"/>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06645" cy="0"/>
                        </a:xfrm>
                        <a:prstGeom prst="line">
                          <a:avLst/>
                        </a:prstGeom>
                        <a:noFill/>
                        <a:ln w="12700">
                          <a:solidFill>
                            <a:schemeClr val="tx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5066D" id="Line 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8pt" to="422.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" strokecolor="black [3213]" strokeweight="1pt">
                <o:lock v:ext="edit" shapetype="f"/>
              </v:line>
            </w:pict>
          </mc:Fallback>
        </mc:AlternateContent>
      </w:r>
    </w:p>
    <w:p w14:paraId="640A38BC" w14:textId="77777777" w:rsidR="00026097" w:rsidRDefault="00026097" w:rsidP="00934D9C">
      <w:pPr>
        <w:spacing w:line="0" w:lineRule="atLeast"/>
        <w:ind w:left="720"/>
        <w:jc w:val="both"/>
        <w:rPr>
          <w:rFonts w:ascii="Swis721 Cn BT Roman" w:eastAsia="Arial" w:hAnsi="Swis721 Cn BT Roman"/>
          <w:color w:val="000000" w:themeColor="text1"/>
        </w:rPr>
      </w:pPr>
      <w:r>
        <w:rPr>
          <w:rFonts w:ascii="Swis721 Cn BT Roman" w:eastAsia="Arial" w:hAnsi="Swis721 Cn BT Roman"/>
          <w:color w:val="000000" w:themeColor="text1"/>
        </w:rPr>
        <w:t xml:space="preserve">Departamento </w:t>
      </w:r>
    </w:p>
    <w:p w14:paraId="772F6660" w14:textId="6A3ACB58" w:rsidR="00E835A3" w:rsidRPr="00B41093" w:rsidRDefault="004C7EBB" w:rsidP="00026097">
      <w:pPr>
        <w:spacing w:line="0" w:lineRule="atLeast"/>
        <w:ind w:left="720"/>
        <w:jc w:val="both"/>
        <w:rPr>
          <w:rFonts w:ascii="Gill Sans MT" w:eastAsia="Gill Sans MT" w:hAnsi="Gill Sans MT"/>
          <w:color w:val="000000" w:themeColor="text1"/>
          <w:sz w:val="28"/>
          <w:szCs w:val="28"/>
        </w:rPr>
      </w:pPr>
      <w:r>
        <w:rPr>
          <w:rFonts w:ascii="Gill Sans MT" w:eastAsia="Gill Sans MT" w:hAnsi="Gill Sans MT"/>
          <w:noProof/>
          <w:color w:val="FFFFFF"/>
          <w:lang w:val="es-ES" w:eastAsia="es-ES"/>
        </w:rPr>
        <mc:AlternateContent>
          <mc:Choice Requires="wps">
            <w:drawing>
              <wp:anchor distT="0" distB="0" distL="114300" distR="114300" simplePos="0" relativeHeight="251683840" behindDoc="0" locked="0" layoutInCell="1" allowOverlap="1" wp14:anchorId="0907457D" wp14:editId="6C97E3EE">
                <wp:simplePos x="0" y="0"/>
                <wp:positionH relativeFrom="column">
                  <wp:posOffset>2640965</wp:posOffset>
                </wp:positionH>
                <wp:positionV relativeFrom="paragraph">
                  <wp:posOffset>1012825</wp:posOffset>
                </wp:positionV>
                <wp:extent cx="330200" cy="342900"/>
                <wp:effectExtent l="0" t="0" r="0" b="0"/>
                <wp:wrapNone/>
                <wp:docPr id="2" name="Rectángulo 2"/>
                <wp:cNvGraphicFramePr/>
                <a:graphic xmlns:a="http://schemas.openxmlformats.org/drawingml/2006/main">
                  <a:graphicData uri="http://schemas.microsoft.com/office/word/2010/wordprocessingShape">
                    <wps:wsp>
                      <wps:cNvSpPr/>
                      <wps:spPr>
                        <a:xfrm>
                          <a:off x="0" y="0"/>
                          <a:ext cx="3302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8ACC3" id="Rectángulo 2" o:spid="_x0000_s1026" style="position:absolute;margin-left:207.95pt;margin-top:79.75pt;width:26pt;height:2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" fillcolor="white [3212]" stroked="f" strokeweight="1pt"/>
            </w:pict>
          </mc:Fallback>
        </mc:AlternateContent>
      </w:r>
      <w:r w:rsidR="00252440">
        <w:rPr>
          <w:rFonts w:ascii="Swis721 Cn BT Roman" w:eastAsia="Arial" w:hAnsi="Swis721 Cn BT Roman"/>
          <w:color w:val="000000" w:themeColor="text1"/>
        </w:rPr>
        <w:t>Mes/ año</w:t>
      </w:r>
      <w:r w:rsidR="00E835A3">
        <w:rPr>
          <w:rFonts w:ascii="Gill Sans MT" w:eastAsia="Gill Sans MT" w:hAnsi="Gill Sans MT"/>
          <w:color w:val="FFFFFF" w:themeColor="background1"/>
          <w:sz w:val="28"/>
          <w:szCs w:val="28"/>
        </w:rPr>
        <w:br w:type="page"/>
      </w:r>
    </w:p>
    <w:p w14:paraId="70776829" w14:textId="77777777" w:rsidR="004D1D21" w:rsidRPr="003F38DB" w:rsidRDefault="004D1D21" w:rsidP="004D1D21">
      <w:pPr>
        <w:spacing w:line="200" w:lineRule="exact"/>
        <w:rPr>
          <w:rFonts w:ascii="Swis721 Cn BT Roman" w:eastAsia="Times New Roman" w:hAnsi="Swis721 Cn BT Roman"/>
        </w:rPr>
      </w:pPr>
    </w:p>
    <w:p w14:paraId="2FE3CD54" w14:textId="77777777" w:rsidR="004D1D21" w:rsidRPr="003F38DB" w:rsidRDefault="004D1D21" w:rsidP="004D1D21">
      <w:pPr>
        <w:spacing w:line="200" w:lineRule="exact"/>
        <w:rPr>
          <w:rFonts w:ascii="Swis721 Cn BT Roman" w:eastAsia="Times New Roman" w:hAnsi="Swis721 Cn BT Roman"/>
        </w:rPr>
      </w:pPr>
    </w:p>
    <w:p w14:paraId="5148E0AA" w14:textId="77777777" w:rsidR="004D1D21" w:rsidRPr="003F38DB" w:rsidRDefault="004D1D21" w:rsidP="004D1D21">
      <w:pPr>
        <w:spacing w:line="200" w:lineRule="exact"/>
        <w:rPr>
          <w:rFonts w:ascii="Swis721 Cn BT Roman" w:eastAsia="Times New Roman" w:hAnsi="Swis721 Cn BT Roman"/>
        </w:rPr>
      </w:pPr>
    </w:p>
    <w:sdt>
      <w:sdtPr>
        <w:rPr>
          <w:rFonts w:asciiTheme="minorHAnsi" w:eastAsiaTheme="minorHAnsi" w:hAnsiTheme="minorHAnsi" w:cstheme="minorBidi"/>
          <w:b w:val="0"/>
          <w:bCs w:val="0"/>
          <w:color w:val="auto"/>
          <w:sz w:val="24"/>
          <w:szCs w:val="24"/>
          <w:lang w:val="es-ES" w:eastAsia="en-US"/>
        </w:rPr>
        <w:id w:val="-987170381"/>
        <w:docPartObj>
          <w:docPartGallery w:val="Table of Contents"/>
          <w:docPartUnique/>
        </w:docPartObj>
      </w:sdtPr>
      <w:sdtEndPr>
        <w:rPr>
          <w:noProof/>
          <w:lang w:val="es-CO"/>
        </w:rPr>
      </w:sdtEndPr>
      <w:sdtContent>
        <w:p w14:paraId="08E4B434" w14:textId="77777777" w:rsidR="00F2180D" w:rsidRPr="00AE1041" w:rsidRDefault="00F2180D" w:rsidP="007F0D4F">
          <w:pPr>
            <w:pStyle w:val="TtuloTDC"/>
            <w:numPr>
              <w:ilvl w:val="0"/>
              <w:numId w:val="0"/>
            </w:numPr>
            <w:rPr>
              <w:rStyle w:val="Ttulo1Car"/>
              <w:b/>
              <w:bCs/>
              <w:color w:val="auto"/>
              <w:sz w:val="24"/>
              <w:szCs w:val="24"/>
            </w:rPr>
          </w:pPr>
          <w:r w:rsidRPr="00AE1041">
            <w:rPr>
              <w:rStyle w:val="Ttulo1Car"/>
              <w:b/>
              <w:bCs/>
              <w:color w:val="auto"/>
              <w:sz w:val="24"/>
              <w:szCs w:val="24"/>
            </w:rPr>
            <w:t>Tabla de contenido</w:t>
          </w:r>
        </w:p>
        <w:p w14:paraId="48E1E6A4" w14:textId="77777777" w:rsidR="00F2180D" w:rsidRPr="0078054E" w:rsidRDefault="00F2180D" w:rsidP="008A282C">
          <w:pPr>
            <w:pStyle w:val="Ttulo1"/>
            <w:numPr>
              <w:ilvl w:val="0"/>
              <w:numId w:val="3"/>
            </w:numPr>
            <w:ind w:left="426" w:hanging="426"/>
            <w:rPr>
              <w:sz w:val="22"/>
              <w:szCs w:val="22"/>
            </w:rPr>
            <w:sectPr w:rsidR="00F2180D" w:rsidRPr="0078054E" w:rsidSect="00FB3D4F">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17" w:right="1701" w:bottom="1417" w:left="1701" w:header="708" w:footer="567" w:gutter="0"/>
              <w:cols w:space="708"/>
              <w:titlePg/>
              <w:docGrid w:linePitch="360"/>
            </w:sectPr>
          </w:pPr>
        </w:p>
        <w:p w14:paraId="1D59F172" w14:textId="77777777" w:rsidR="00B92AEC" w:rsidRPr="00AE1041" w:rsidRDefault="00F2180D">
          <w:pPr>
            <w:pStyle w:val="TDC1"/>
            <w:rPr>
              <w:rFonts w:eastAsiaTheme="minorEastAsia"/>
              <w:b w:val="0"/>
              <w:bCs w:val="0"/>
              <w:sz w:val="22"/>
              <w:szCs w:val="22"/>
              <w:lang w:eastAsia="es-CO"/>
            </w:rPr>
          </w:pPr>
          <w:r w:rsidRPr="0078054E">
            <w:rPr>
              <w:b w:val="0"/>
              <w:bCs w:val="0"/>
              <w:sz w:val="22"/>
              <w:szCs w:val="22"/>
            </w:rPr>
            <w:fldChar w:fldCharType="begin"/>
          </w:r>
          <w:r w:rsidRPr="0078054E">
            <w:rPr>
              <w:b w:val="0"/>
              <w:bCs w:val="0"/>
              <w:sz w:val="22"/>
              <w:szCs w:val="22"/>
            </w:rPr>
            <w:instrText>TOC \o "1-3" \h \z \u</w:instrText>
          </w:r>
          <w:r w:rsidRPr="0078054E">
            <w:rPr>
              <w:b w:val="0"/>
              <w:bCs w:val="0"/>
              <w:sz w:val="22"/>
              <w:szCs w:val="22"/>
            </w:rPr>
            <w:fldChar w:fldCharType="separate"/>
          </w:r>
          <w:hyperlink w:anchor="_Toc47712395" w:history="1">
            <w:r w:rsidR="00B92AEC" w:rsidRPr="00AE1041">
              <w:rPr>
                <w:rStyle w:val="Hipervnculo"/>
                <w:rFonts w:eastAsia="Gill Sans MT"/>
                <w:sz w:val="22"/>
                <w:szCs w:val="22"/>
              </w:rPr>
              <w:t>1.</w:t>
            </w:r>
            <w:r w:rsidR="00B92AEC" w:rsidRPr="00AE1041">
              <w:rPr>
                <w:rFonts w:eastAsiaTheme="minorEastAsia"/>
                <w:b w:val="0"/>
                <w:bCs w:val="0"/>
                <w:sz w:val="22"/>
                <w:szCs w:val="22"/>
                <w:lang w:eastAsia="es-CO"/>
              </w:rPr>
              <w:tab/>
            </w:r>
            <w:r w:rsidR="00B92AEC" w:rsidRPr="00AE1041">
              <w:rPr>
                <w:rStyle w:val="Hipervnculo"/>
                <w:rFonts w:eastAsia="Gill Sans MT"/>
                <w:sz w:val="22"/>
                <w:szCs w:val="22"/>
              </w:rPr>
              <w:t>Información general</w:t>
            </w:r>
            <w:r w:rsidR="00B92AEC" w:rsidRPr="00AE1041">
              <w:rPr>
                <w:webHidden/>
                <w:sz w:val="22"/>
                <w:szCs w:val="22"/>
              </w:rPr>
              <w:tab/>
            </w:r>
            <w:r w:rsidR="00B92AEC" w:rsidRPr="00AE1041">
              <w:rPr>
                <w:webHidden/>
                <w:sz w:val="22"/>
                <w:szCs w:val="22"/>
              </w:rPr>
              <w:fldChar w:fldCharType="begin"/>
            </w:r>
            <w:r w:rsidR="00B92AEC" w:rsidRPr="00AE1041">
              <w:rPr>
                <w:webHidden/>
                <w:sz w:val="22"/>
                <w:szCs w:val="22"/>
              </w:rPr>
              <w:instrText xml:space="preserve"> PAGEREF _Toc47712395 \h </w:instrText>
            </w:r>
            <w:r w:rsidR="00B92AEC" w:rsidRPr="00AE1041">
              <w:rPr>
                <w:webHidden/>
                <w:sz w:val="22"/>
                <w:szCs w:val="22"/>
              </w:rPr>
            </w:r>
            <w:r w:rsidR="00B92AEC" w:rsidRPr="00AE1041">
              <w:rPr>
                <w:webHidden/>
                <w:sz w:val="22"/>
                <w:szCs w:val="22"/>
              </w:rPr>
              <w:fldChar w:fldCharType="separate"/>
            </w:r>
            <w:r w:rsidR="00E4072F" w:rsidRPr="00AE1041">
              <w:rPr>
                <w:webHidden/>
                <w:sz w:val="22"/>
                <w:szCs w:val="22"/>
              </w:rPr>
              <w:t>4</w:t>
            </w:r>
            <w:r w:rsidR="00B92AEC" w:rsidRPr="00AE1041">
              <w:rPr>
                <w:webHidden/>
                <w:sz w:val="22"/>
                <w:szCs w:val="22"/>
              </w:rPr>
              <w:fldChar w:fldCharType="end"/>
            </w:r>
          </w:hyperlink>
        </w:p>
        <w:p w14:paraId="1E905EBC" w14:textId="77777777" w:rsidR="00B92AEC" w:rsidRPr="00AE1041" w:rsidRDefault="00000000">
          <w:pPr>
            <w:pStyle w:val="TDC2"/>
            <w:tabs>
              <w:tab w:val="left" w:pos="960"/>
              <w:tab w:val="right" w:leader="dot" w:pos="2464"/>
            </w:tabs>
            <w:rPr>
              <w:rFonts w:ascii="Gill Sans MT" w:eastAsiaTheme="minorEastAsia" w:hAnsi="Gill Sans MT"/>
              <w:b w:val="0"/>
              <w:bCs w:val="0"/>
              <w:noProof/>
              <w:lang w:eastAsia="es-CO"/>
            </w:rPr>
          </w:pPr>
          <w:hyperlink w:anchor="_Toc47712396" w:history="1">
            <w:r w:rsidR="00B92AEC" w:rsidRPr="00AE1041">
              <w:rPr>
                <w:rStyle w:val="Hipervnculo"/>
                <w:rFonts w:ascii="Gill Sans MT" w:hAnsi="Gill Sans MT"/>
                <w:noProof/>
              </w:rPr>
              <w:t>1.1.</w:t>
            </w:r>
            <w:r w:rsidR="00B92AEC" w:rsidRPr="00AE1041">
              <w:rPr>
                <w:rFonts w:ascii="Gill Sans MT" w:eastAsiaTheme="minorEastAsia" w:hAnsi="Gill Sans MT"/>
                <w:b w:val="0"/>
                <w:bCs w:val="0"/>
                <w:noProof/>
                <w:lang w:eastAsia="es-CO"/>
              </w:rPr>
              <w:tab/>
            </w:r>
            <w:r w:rsidR="00B92AEC" w:rsidRPr="00AE1041">
              <w:rPr>
                <w:rStyle w:val="Hipervnculo"/>
                <w:rFonts w:ascii="Gill Sans MT" w:hAnsi="Gill Sans MT"/>
                <w:noProof/>
              </w:rPr>
              <w:t>Localización.</w:t>
            </w:r>
            <w:r w:rsidR="00B92AEC" w:rsidRPr="00AE1041">
              <w:rPr>
                <w:rFonts w:ascii="Gill Sans MT" w:hAnsi="Gill Sans MT"/>
                <w:noProof/>
                <w:webHidden/>
              </w:rPr>
              <w:tab/>
            </w:r>
            <w:r w:rsidR="00B92AEC" w:rsidRPr="00AE1041">
              <w:rPr>
                <w:rFonts w:ascii="Gill Sans MT" w:hAnsi="Gill Sans MT"/>
                <w:noProof/>
                <w:webHidden/>
              </w:rPr>
              <w:fldChar w:fldCharType="begin"/>
            </w:r>
            <w:r w:rsidR="00B92AEC" w:rsidRPr="00AE1041">
              <w:rPr>
                <w:rFonts w:ascii="Gill Sans MT" w:hAnsi="Gill Sans MT"/>
                <w:noProof/>
                <w:webHidden/>
              </w:rPr>
              <w:instrText xml:space="preserve"> PAGEREF _Toc47712396 \h </w:instrText>
            </w:r>
            <w:r w:rsidR="00B92AEC" w:rsidRPr="00AE1041">
              <w:rPr>
                <w:rFonts w:ascii="Gill Sans MT" w:hAnsi="Gill Sans MT"/>
                <w:noProof/>
                <w:webHidden/>
              </w:rPr>
            </w:r>
            <w:r w:rsidR="00B92AEC" w:rsidRPr="00AE1041">
              <w:rPr>
                <w:rFonts w:ascii="Gill Sans MT" w:hAnsi="Gill Sans MT"/>
                <w:noProof/>
                <w:webHidden/>
              </w:rPr>
              <w:fldChar w:fldCharType="separate"/>
            </w:r>
            <w:r w:rsidR="00E4072F" w:rsidRPr="00AE1041">
              <w:rPr>
                <w:rFonts w:ascii="Gill Sans MT" w:hAnsi="Gill Sans MT"/>
                <w:noProof/>
                <w:webHidden/>
              </w:rPr>
              <w:t>4</w:t>
            </w:r>
            <w:r w:rsidR="00B92AEC" w:rsidRPr="00AE1041">
              <w:rPr>
                <w:rFonts w:ascii="Gill Sans MT" w:hAnsi="Gill Sans MT"/>
                <w:noProof/>
                <w:webHidden/>
              </w:rPr>
              <w:fldChar w:fldCharType="end"/>
            </w:r>
          </w:hyperlink>
        </w:p>
        <w:p w14:paraId="238F0E3E" w14:textId="77777777" w:rsidR="00B92AEC" w:rsidRPr="00AE1041" w:rsidRDefault="00000000">
          <w:pPr>
            <w:pStyle w:val="TDC2"/>
            <w:tabs>
              <w:tab w:val="left" w:pos="960"/>
              <w:tab w:val="right" w:leader="dot" w:pos="2464"/>
            </w:tabs>
            <w:rPr>
              <w:rFonts w:ascii="Gill Sans MT" w:eastAsiaTheme="minorEastAsia" w:hAnsi="Gill Sans MT"/>
              <w:b w:val="0"/>
              <w:bCs w:val="0"/>
              <w:noProof/>
              <w:lang w:eastAsia="es-CO"/>
            </w:rPr>
          </w:pPr>
          <w:hyperlink w:anchor="_Toc47712397" w:history="1">
            <w:r w:rsidR="00B92AEC" w:rsidRPr="00AE1041">
              <w:rPr>
                <w:rStyle w:val="Hipervnculo"/>
                <w:rFonts w:ascii="Gill Sans MT" w:hAnsi="Gill Sans MT"/>
                <w:noProof/>
              </w:rPr>
              <w:t>1.2.</w:t>
            </w:r>
            <w:r w:rsidR="00B92AEC" w:rsidRPr="00AE1041">
              <w:rPr>
                <w:rFonts w:ascii="Gill Sans MT" w:eastAsiaTheme="minorEastAsia" w:hAnsi="Gill Sans MT"/>
                <w:b w:val="0"/>
                <w:bCs w:val="0"/>
                <w:noProof/>
                <w:lang w:eastAsia="es-CO"/>
              </w:rPr>
              <w:tab/>
            </w:r>
            <w:r w:rsidR="00B92AEC" w:rsidRPr="00AE1041">
              <w:rPr>
                <w:rStyle w:val="Hipervnculo"/>
                <w:rFonts w:ascii="Gill Sans MT" w:hAnsi="Gill Sans MT"/>
                <w:noProof/>
              </w:rPr>
              <w:t>Fisiografía.</w:t>
            </w:r>
            <w:r w:rsidR="00B92AEC" w:rsidRPr="00AE1041">
              <w:rPr>
                <w:rFonts w:ascii="Gill Sans MT" w:hAnsi="Gill Sans MT"/>
                <w:noProof/>
                <w:webHidden/>
              </w:rPr>
              <w:tab/>
            </w:r>
            <w:r w:rsidR="00B92AEC" w:rsidRPr="00AE1041">
              <w:rPr>
                <w:rFonts w:ascii="Gill Sans MT" w:hAnsi="Gill Sans MT"/>
                <w:noProof/>
                <w:webHidden/>
              </w:rPr>
              <w:fldChar w:fldCharType="begin"/>
            </w:r>
            <w:r w:rsidR="00B92AEC" w:rsidRPr="00AE1041">
              <w:rPr>
                <w:rFonts w:ascii="Gill Sans MT" w:hAnsi="Gill Sans MT"/>
                <w:noProof/>
                <w:webHidden/>
              </w:rPr>
              <w:instrText xml:space="preserve"> PAGEREF _Toc47712397 \h </w:instrText>
            </w:r>
            <w:r w:rsidR="00B92AEC" w:rsidRPr="00AE1041">
              <w:rPr>
                <w:rFonts w:ascii="Gill Sans MT" w:hAnsi="Gill Sans MT"/>
                <w:noProof/>
                <w:webHidden/>
              </w:rPr>
            </w:r>
            <w:r w:rsidR="00B92AEC" w:rsidRPr="00AE1041">
              <w:rPr>
                <w:rFonts w:ascii="Gill Sans MT" w:hAnsi="Gill Sans MT"/>
                <w:noProof/>
                <w:webHidden/>
              </w:rPr>
              <w:fldChar w:fldCharType="separate"/>
            </w:r>
            <w:r w:rsidR="00E4072F" w:rsidRPr="00AE1041">
              <w:rPr>
                <w:rFonts w:ascii="Gill Sans MT" w:hAnsi="Gill Sans MT"/>
                <w:noProof/>
                <w:webHidden/>
              </w:rPr>
              <w:t>5</w:t>
            </w:r>
            <w:r w:rsidR="00B92AEC" w:rsidRPr="00AE1041">
              <w:rPr>
                <w:rFonts w:ascii="Gill Sans MT" w:hAnsi="Gill Sans MT"/>
                <w:noProof/>
                <w:webHidden/>
              </w:rPr>
              <w:fldChar w:fldCharType="end"/>
            </w:r>
          </w:hyperlink>
        </w:p>
        <w:p w14:paraId="42221FFD" w14:textId="77777777" w:rsidR="00B92AEC" w:rsidRPr="00AE1041" w:rsidRDefault="00000000">
          <w:pPr>
            <w:pStyle w:val="TDC2"/>
            <w:tabs>
              <w:tab w:val="left" w:pos="960"/>
              <w:tab w:val="right" w:leader="dot" w:pos="2464"/>
            </w:tabs>
            <w:rPr>
              <w:rFonts w:ascii="Gill Sans MT" w:eastAsiaTheme="minorEastAsia" w:hAnsi="Gill Sans MT"/>
              <w:b w:val="0"/>
              <w:bCs w:val="0"/>
              <w:noProof/>
              <w:lang w:eastAsia="es-CO"/>
            </w:rPr>
          </w:pPr>
          <w:hyperlink w:anchor="_Toc47712398" w:history="1">
            <w:r w:rsidR="00B92AEC" w:rsidRPr="00AE1041">
              <w:rPr>
                <w:rStyle w:val="Hipervnculo"/>
                <w:rFonts w:ascii="Gill Sans MT" w:hAnsi="Gill Sans MT"/>
                <w:noProof/>
              </w:rPr>
              <w:t>1.3.</w:t>
            </w:r>
            <w:r w:rsidR="00B92AEC" w:rsidRPr="00AE1041">
              <w:rPr>
                <w:rFonts w:ascii="Gill Sans MT" w:eastAsiaTheme="minorEastAsia" w:hAnsi="Gill Sans MT"/>
                <w:b w:val="0"/>
                <w:bCs w:val="0"/>
                <w:noProof/>
                <w:lang w:eastAsia="es-CO"/>
              </w:rPr>
              <w:tab/>
            </w:r>
            <w:r w:rsidR="00B92AEC" w:rsidRPr="00AE1041">
              <w:rPr>
                <w:rStyle w:val="Hipervnculo"/>
                <w:rFonts w:ascii="Gill Sans MT" w:hAnsi="Gill Sans MT"/>
                <w:noProof/>
              </w:rPr>
              <w:t>Historia.</w:t>
            </w:r>
            <w:r w:rsidR="00B92AEC" w:rsidRPr="00AE1041">
              <w:rPr>
                <w:rFonts w:ascii="Gill Sans MT" w:hAnsi="Gill Sans MT"/>
                <w:noProof/>
                <w:webHidden/>
              </w:rPr>
              <w:tab/>
            </w:r>
            <w:r w:rsidR="00B92AEC" w:rsidRPr="00AE1041">
              <w:rPr>
                <w:rFonts w:ascii="Gill Sans MT" w:hAnsi="Gill Sans MT"/>
                <w:noProof/>
                <w:webHidden/>
              </w:rPr>
              <w:fldChar w:fldCharType="begin"/>
            </w:r>
            <w:r w:rsidR="00B92AEC" w:rsidRPr="00AE1041">
              <w:rPr>
                <w:rFonts w:ascii="Gill Sans MT" w:hAnsi="Gill Sans MT"/>
                <w:noProof/>
                <w:webHidden/>
              </w:rPr>
              <w:instrText xml:space="preserve"> PAGEREF _Toc47712398 \h </w:instrText>
            </w:r>
            <w:r w:rsidR="00B92AEC" w:rsidRPr="00AE1041">
              <w:rPr>
                <w:rFonts w:ascii="Gill Sans MT" w:hAnsi="Gill Sans MT"/>
                <w:noProof/>
                <w:webHidden/>
              </w:rPr>
            </w:r>
            <w:r w:rsidR="00B92AEC" w:rsidRPr="00AE1041">
              <w:rPr>
                <w:rFonts w:ascii="Gill Sans MT" w:hAnsi="Gill Sans MT"/>
                <w:noProof/>
                <w:webHidden/>
              </w:rPr>
              <w:fldChar w:fldCharType="separate"/>
            </w:r>
            <w:r w:rsidR="00E4072F" w:rsidRPr="00AE1041">
              <w:rPr>
                <w:rFonts w:ascii="Gill Sans MT" w:hAnsi="Gill Sans MT"/>
                <w:noProof/>
                <w:webHidden/>
              </w:rPr>
              <w:t>5</w:t>
            </w:r>
            <w:r w:rsidR="00B92AEC" w:rsidRPr="00AE1041">
              <w:rPr>
                <w:rFonts w:ascii="Gill Sans MT" w:hAnsi="Gill Sans MT"/>
                <w:noProof/>
                <w:webHidden/>
              </w:rPr>
              <w:fldChar w:fldCharType="end"/>
            </w:r>
          </w:hyperlink>
        </w:p>
        <w:p w14:paraId="323200FB" w14:textId="77777777" w:rsidR="00B92AEC" w:rsidRPr="00AE1041" w:rsidRDefault="00000000">
          <w:pPr>
            <w:pStyle w:val="TDC2"/>
            <w:tabs>
              <w:tab w:val="left" w:pos="960"/>
              <w:tab w:val="right" w:leader="dot" w:pos="2464"/>
            </w:tabs>
            <w:rPr>
              <w:rFonts w:ascii="Gill Sans MT" w:eastAsiaTheme="minorEastAsia" w:hAnsi="Gill Sans MT"/>
              <w:b w:val="0"/>
              <w:bCs w:val="0"/>
              <w:noProof/>
              <w:lang w:eastAsia="es-CO"/>
            </w:rPr>
          </w:pPr>
          <w:hyperlink w:anchor="_Toc47712399" w:history="1">
            <w:r w:rsidR="00B92AEC" w:rsidRPr="00AE1041">
              <w:rPr>
                <w:rStyle w:val="Hipervnculo"/>
                <w:rFonts w:ascii="Gill Sans MT" w:hAnsi="Gill Sans MT"/>
                <w:noProof/>
              </w:rPr>
              <w:t>1.4.</w:t>
            </w:r>
            <w:r w:rsidR="00B92AEC" w:rsidRPr="00AE1041">
              <w:rPr>
                <w:rFonts w:ascii="Gill Sans MT" w:eastAsiaTheme="minorEastAsia" w:hAnsi="Gill Sans MT"/>
                <w:b w:val="0"/>
                <w:bCs w:val="0"/>
                <w:noProof/>
                <w:lang w:eastAsia="es-CO"/>
              </w:rPr>
              <w:tab/>
            </w:r>
            <w:r w:rsidR="00B92AEC" w:rsidRPr="00AE1041">
              <w:rPr>
                <w:rStyle w:val="Hipervnculo"/>
                <w:rFonts w:ascii="Gill Sans MT" w:hAnsi="Gill Sans MT"/>
                <w:noProof/>
              </w:rPr>
              <w:t>Cultura.</w:t>
            </w:r>
            <w:r w:rsidR="00B92AEC" w:rsidRPr="00AE1041">
              <w:rPr>
                <w:rFonts w:ascii="Gill Sans MT" w:hAnsi="Gill Sans MT"/>
                <w:noProof/>
                <w:webHidden/>
              </w:rPr>
              <w:tab/>
            </w:r>
            <w:r w:rsidR="00B92AEC" w:rsidRPr="00AE1041">
              <w:rPr>
                <w:rFonts w:ascii="Gill Sans MT" w:hAnsi="Gill Sans MT"/>
                <w:noProof/>
                <w:webHidden/>
              </w:rPr>
              <w:fldChar w:fldCharType="begin"/>
            </w:r>
            <w:r w:rsidR="00B92AEC" w:rsidRPr="00AE1041">
              <w:rPr>
                <w:rFonts w:ascii="Gill Sans MT" w:hAnsi="Gill Sans MT"/>
                <w:noProof/>
                <w:webHidden/>
              </w:rPr>
              <w:instrText xml:space="preserve"> PAGEREF _Toc47712399 \h </w:instrText>
            </w:r>
            <w:r w:rsidR="00B92AEC" w:rsidRPr="00AE1041">
              <w:rPr>
                <w:rFonts w:ascii="Gill Sans MT" w:hAnsi="Gill Sans MT"/>
                <w:noProof/>
                <w:webHidden/>
              </w:rPr>
            </w:r>
            <w:r w:rsidR="00B92AEC" w:rsidRPr="00AE1041">
              <w:rPr>
                <w:rFonts w:ascii="Gill Sans MT" w:hAnsi="Gill Sans MT"/>
                <w:noProof/>
                <w:webHidden/>
              </w:rPr>
              <w:fldChar w:fldCharType="separate"/>
            </w:r>
            <w:r w:rsidR="00E4072F" w:rsidRPr="00AE1041">
              <w:rPr>
                <w:rFonts w:ascii="Gill Sans MT" w:hAnsi="Gill Sans MT"/>
                <w:noProof/>
                <w:webHidden/>
              </w:rPr>
              <w:t>5</w:t>
            </w:r>
            <w:r w:rsidR="00B92AEC" w:rsidRPr="00AE1041">
              <w:rPr>
                <w:rFonts w:ascii="Gill Sans MT" w:hAnsi="Gill Sans MT"/>
                <w:noProof/>
                <w:webHidden/>
              </w:rPr>
              <w:fldChar w:fldCharType="end"/>
            </w:r>
          </w:hyperlink>
        </w:p>
        <w:p w14:paraId="435C6F61" w14:textId="77777777" w:rsidR="00B92AEC" w:rsidRPr="00AE1041" w:rsidRDefault="00000000">
          <w:pPr>
            <w:pStyle w:val="TDC2"/>
            <w:tabs>
              <w:tab w:val="left" w:pos="960"/>
              <w:tab w:val="right" w:leader="dot" w:pos="2464"/>
            </w:tabs>
            <w:rPr>
              <w:rFonts w:ascii="Gill Sans MT" w:eastAsiaTheme="minorEastAsia" w:hAnsi="Gill Sans MT"/>
              <w:b w:val="0"/>
              <w:bCs w:val="0"/>
              <w:noProof/>
              <w:lang w:eastAsia="es-CO"/>
            </w:rPr>
          </w:pPr>
          <w:hyperlink w:anchor="_Toc47712400" w:history="1">
            <w:r w:rsidR="00B92AEC" w:rsidRPr="00AE1041">
              <w:rPr>
                <w:rStyle w:val="Hipervnculo"/>
                <w:rFonts w:ascii="Gill Sans MT" w:hAnsi="Gill Sans MT"/>
                <w:noProof/>
              </w:rPr>
              <w:t>1.5.</w:t>
            </w:r>
            <w:r w:rsidR="00B92AEC" w:rsidRPr="00AE1041">
              <w:rPr>
                <w:rFonts w:ascii="Gill Sans MT" w:eastAsiaTheme="minorEastAsia" w:hAnsi="Gill Sans MT"/>
                <w:b w:val="0"/>
                <w:bCs w:val="0"/>
                <w:noProof/>
                <w:lang w:eastAsia="es-CO"/>
              </w:rPr>
              <w:tab/>
            </w:r>
            <w:r w:rsidR="00B92AEC" w:rsidRPr="00AE1041">
              <w:rPr>
                <w:rStyle w:val="Hipervnculo"/>
                <w:rFonts w:ascii="Gill Sans MT" w:hAnsi="Gill Sans MT"/>
                <w:noProof/>
              </w:rPr>
              <w:t>Demografía.</w:t>
            </w:r>
            <w:r w:rsidR="00B92AEC" w:rsidRPr="00AE1041">
              <w:rPr>
                <w:rFonts w:ascii="Gill Sans MT" w:hAnsi="Gill Sans MT"/>
                <w:noProof/>
                <w:webHidden/>
              </w:rPr>
              <w:tab/>
            </w:r>
            <w:r w:rsidR="00B92AEC" w:rsidRPr="00AE1041">
              <w:rPr>
                <w:rFonts w:ascii="Gill Sans MT" w:hAnsi="Gill Sans MT"/>
                <w:noProof/>
                <w:webHidden/>
              </w:rPr>
              <w:fldChar w:fldCharType="begin"/>
            </w:r>
            <w:r w:rsidR="00B92AEC" w:rsidRPr="00AE1041">
              <w:rPr>
                <w:rFonts w:ascii="Gill Sans MT" w:hAnsi="Gill Sans MT"/>
                <w:noProof/>
                <w:webHidden/>
              </w:rPr>
              <w:instrText xml:space="preserve"> PAGEREF _Toc47712400 \h </w:instrText>
            </w:r>
            <w:r w:rsidR="00B92AEC" w:rsidRPr="00AE1041">
              <w:rPr>
                <w:rFonts w:ascii="Gill Sans MT" w:hAnsi="Gill Sans MT"/>
                <w:noProof/>
                <w:webHidden/>
              </w:rPr>
            </w:r>
            <w:r w:rsidR="00B92AEC" w:rsidRPr="00AE1041">
              <w:rPr>
                <w:rFonts w:ascii="Gill Sans MT" w:hAnsi="Gill Sans MT"/>
                <w:noProof/>
                <w:webHidden/>
              </w:rPr>
              <w:fldChar w:fldCharType="separate"/>
            </w:r>
            <w:r w:rsidR="00E4072F" w:rsidRPr="00AE1041">
              <w:rPr>
                <w:rFonts w:ascii="Gill Sans MT" w:hAnsi="Gill Sans MT"/>
                <w:noProof/>
                <w:webHidden/>
              </w:rPr>
              <w:t>5</w:t>
            </w:r>
            <w:r w:rsidR="00B92AEC" w:rsidRPr="00AE1041">
              <w:rPr>
                <w:rFonts w:ascii="Gill Sans MT" w:hAnsi="Gill Sans MT"/>
                <w:noProof/>
                <w:webHidden/>
              </w:rPr>
              <w:fldChar w:fldCharType="end"/>
            </w:r>
          </w:hyperlink>
        </w:p>
        <w:p w14:paraId="4C29C00B" w14:textId="77777777" w:rsidR="00B92AEC" w:rsidRPr="00AE1041" w:rsidRDefault="00000000">
          <w:pPr>
            <w:pStyle w:val="TDC2"/>
            <w:tabs>
              <w:tab w:val="left" w:pos="960"/>
              <w:tab w:val="right" w:leader="dot" w:pos="2464"/>
            </w:tabs>
            <w:rPr>
              <w:rFonts w:ascii="Gill Sans MT" w:eastAsiaTheme="minorEastAsia" w:hAnsi="Gill Sans MT"/>
              <w:b w:val="0"/>
              <w:bCs w:val="0"/>
              <w:noProof/>
              <w:lang w:eastAsia="es-CO"/>
            </w:rPr>
          </w:pPr>
          <w:hyperlink w:anchor="_Toc47712401" w:history="1">
            <w:r w:rsidR="00B92AEC" w:rsidRPr="00AE1041">
              <w:rPr>
                <w:rStyle w:val="Hipervnculo"/>
                <w:rFonts w:ascii="Gill Sans MT" w:hAnsi="Gill Sans MT"/>
                <w:noProof/>
              </w:rPr>
              <w:t>1.6.</w:t>
            </w:r>
            <w:r w:rsidR="00B92AEC" w:rsidRPr="00AE1041">
              <w:rPr>
                <w:rFonts w:ascii="Gill Sans MT" w:eastAsiaTheme="minorEastAsia" w:hAnsi="Gill Sans MT"/>
                <w:b w:val="0"/>
                <w:bCs w:val="0"/>
                <w:noProof/>
                <w:lang w:eastAsia="es-CO"/>
              </w:rPr>
              <w:tab/>
            </w:r>
            <w:r w:rsidR="00B92AEC" w:rsidRPr="00AE1041">
              <w:rPr>
                <w:rStyle w:val="Hipervnculo"/>
                <w:rFonts w:ascii="Gill Sans MT" w:hAnsi="Gill Sans MT"/>
                <w:noProof/>
              </w:rPr>
              <w:t>Economía.</w:t>
            </w:r>
            <w:r w:rsidR="00B92AEC" w:rsidRPr="00AE1041">
              <w:rPr>
                <w:rFonts w:ascii="Gill Sans MT" w:hAnsi="Gill Sans MT"/>
                <w:noProof/>
                <w:webHidden/>
              </w:rPr>
              <w:tab/>
            </w:r>
            <w:r w:rsidR="00B92AEC" w:rsidRPr="00AE1041">
              <w:rPr>
                <w:rFonts w:ascii="Gill Sans MT" w:hAnsi="Gill Sans MT"/>
                <w:noProof/>
                <w:webHidden/>
              </w:rPr>
              <w:fldChar w:fldCharType="begin"/>
            </w:r>
            <w:r w:rsidR="00B92AEC" w:rsidRPr="00AE1041">
              <w:rPr>
                <w:rFonts w:ascii="Gill Sans MT" w:hAnsi="Gill Sans MT"/>
                <w:noProof/>
                <w:webHidden/>
              </w:rPr>
              <w:instrText xml:space="preserve"> PAGEREF _Toc47712401 \h </w:instrText>
            </w:r>
            <w:r w:rsidR="00B92AEC" w:rsidRPr="00AE1041">
              <w:rPr>
                <w:rFonts w:ascii="Gill Sans MT" w:hAnsi="Gill Sans MT"/>
                <w:noProof/>
                <w:webHidden/>
              </w:rPr>
            </w:r>
            <w:r w:rsidR="00B92AEC" w:rsidRPr="00AE1041">
              <w:rPr>
                <w:rFonts w:ascii="Gill Sans MT" w:hAnsi="Gill Sans MT"/>
                <w:noProof/>
                <w:webHidden/>
              </w:rPr>
              <w:fldChar w:fldCharType="separate"/>
            </w:r>
            <w:r w:rsidR="00E4072F" w:rsidRPr="00AE1041">
              <w:rPr>
                <w:rFonts w:ascii="Gill Sans MT" w:hAnsi="Gill Sans MT"/>
                <w:noProof/>
                <w:webHidden/>
              </w:rPr>
              <w:t>6</w:t>
            </w:r>
            <w:r w:rsidR="00B92AEC" w:rsidRPr="00AE1041">
              <w:rPr>
                <w:rFonts w:ascii="Gill Sans MT" w:hAnsi="Gill Sans MT"/>
                <w:noProof/>
                <w:webHidden/>
              </w:rPr>
              <w:fldChar w:fldCharType="end"/>
            </w:r>
          </w:hyperlink>
        </w:p>
        <w:p w14:paraId="78B93DBC" w14:textId="77777777" w:rsidR="00B92AEC" w:rsidRPr="00AE1041" w:rsidRDefault="00000000">
          <w:pPr>
            <w:pStyle w:val="TDC2"/>
            <w:tabs>
              <w:tab w:val="left" w:pos="960"/>
              <w:tab w:val="right" w:leader="dot" w:pos="2464"/>
            </w:tabs>
            <w:rPr>
              <w:rFonts w:ascii="Gill Sans MT" w:eastAsiaTheme="minorEastAsia" w:hAnsi="Gill Sans MT"/>
              <w:b w:val="0"/>
              <w:bCs w:val="0"/>
              <w:noProof/>
              <w:lang w:eastAsia="es-CO"/>
            </w:rPr>
          </w:pPr>
          <w:hyperlink w:anchor="_Toc47712402" w:history="1">
            <w:r w:rsidR="00B92AEC" w:rsidRPr="00AE1041">
              <w:rPr>
                <w:rStyle w:val="Hipervnculo"/>
                <w:rFonts w:ascii="Gill Sans MT" w:hAnsi="Gill Sans MT"/>
                <w:noProof/>
              </w:rPr>
              <w:t>1.7.</w:t>
            </w:r>
            <w:r w:rsidR="00B92AEC" w:rsidRPr="00AE1041">
              <w:rPr>
                <w:rFonts w:ascii="Gill Sans MT" w:eastAsiaTheme="minorEastAsia" w:hAnsi="Gill Sans MT"/>
                <w:b w:val="0"/>
                <w:bCs w:val="0"/>
                <w:noProof/>
                <w:lang w:eastAsia="es-CO"/>
              </w:rPr>
              <w:tab/>
            </w:r>
            <w:r w:rsidR="00B92AEC" w:rsidRPr="00AE1041">
              <w:rPr>
                <w:rStyle w:val="Hipervnculo"/>
                <w:rFonts w:ascii="Gill Sans MT" w:hAnsi="Gill Sans MT"/>
                <w:noProof/>
              </w:rPr>
              <w:t>Bienestar Social.</w:t>
            </w:r>
            <w:r w:rsidR="00B92AEC" w:rsidRPr="00AE1041">
              <w:rPr>
                <w:rFonts w:ascii="Gill Sans MT" w:hAnsi="Gill Sans MT"/>
                <w:noProof/>
                <w:webHidden/>
              </w:rPr>
              <w:tab/>
            </w:r>
            <w:r w:rsidR="00B92AEC" w:rsidRPr="00AE1041">
              <w:rPr>
                <w:rFonts w:ascii="Gill Sans MT" w:hAnsi="Gill Sans MT"/>
                <w:noProof/>
                <w:webHidden/>
              </w:rPr>
              <w:tab/>
            </w:r>
            <w:r w:rsidR="00B92AEC" w:rsidRPr="00AE1041">
              <w:rPr>
                <w:rFonts w:ascii="Gill Sans MT" w:hAnsi="Gill Sans MT"/>
                <w:noProof/>
                <w:webHidden/>
              </w:rPr>
              <w:fldChar w:fldCharType="begin"/>
            </w:r>
            <w:r w:rsidR="00B92AEC" w:rsidRPr="00AE1041">
              <w:rPr>
                <w:rFonts w:ascii="Gill Sans MT" w:hAnsi="Gill Sans MT"/>
                <w:noProof/>
                <w:webHidden/>
              </w:rPr>
              <w:instrText xml:space="preserve"> PAGEREF _Toc47712402 \h </w:instrText>
            </w:r>
            <w:r w:rsidR="00B92AEC" w:rsidRPr="00AE1041">
              <w:rPr>
                <w:rFonts w:ascii="Gill Sans MT" w:hAnsi="Gill Sans MT"/>
                <w:noProof/>
                <w:webHidden/>
              </w:rPr>
            </w:r>
            <w:r w:rsidR="00B92AEC" w:rsidRPr="00AE1041">
              <w:rPr>
                <w:rFonts w:ascii="Gill Sans MT" w:hAnsi="Gill Sans MT"/>
                <w:noProof/>
                <w:webHidden/>
              </w:rPr>
              <w:fldChar w:fldCharType="separate"/>
            </w:r>
            <w:r w:rsidR="00E4072F" w:rsidRPr="00AE1041">
              <w:rPr>
                <w:rFonts w:ascii="Gill Sans MT" w:hAnsi="Gill Sans MT"/>
                <w:noProof/>
                <w:webHidden/>
              </w:rPr>
              <w:t>6</w:t>
            </w:r>
            <w:r w:rsidR="00B92AEC" w:rsidRPr="00AE1041">
              <w:rPr>
                <w:rFonts w:ascii="Gill Sans MT" w:hAnsi="Gill Sans MT"/>
                <w:noProof/>
                <w:webHidden/>
              </w:rPr>
              <w:fldChar w:fldCharType="end"/>
            </w:r>
          </w:hyperlink>
        </w:p>
        <w:p w14:paraId="75824A08" w14:textId="77777777" w:rsidR="00B92AEC" w:rsidRPr="00AE1041" w:rsidRDefault="00000000">
          <w:pPr>
            <w:pStyle w:val="TDC2"/>
            <w:tabs>
              <w:tab w:val="left" w:pos="960"/>
              <w:tab w:val="right" w:leader="dot" w:pos="2464"/>
            </w:tabs>
            <w:rPr>
              <w:rFonts w:ascii="Gill Sans MT" w:eastAsiaTheme="minorEastAsia" w:hAnsi="Gill Sans MT"/>
              <w:b w:val="0"/>
              <w:bCs w:val="0"/>
              <w:noProof/>
              <w:lang w:eastAsia="es-CO"/>
            </w:rPr>
          </w:pPr>
          <w:hyperlink w:anchor="_Toc47712403" w:history="1">
            <w:r w:rsidR="00B92AEC" w:rsidRPr="00AE1041">
              <w:rPr>
                <w:rStyle w:val="Hipervnculo"/>
                <w:rFonts w:ascii="Gill Sans MT" w:hAnsi="Gill Sans MT"/>
                <w:noProof/>
              </w:rPr>
              <w:t>1.8.</w:t>
            </w:r>
            <w:r w:rsidR="00B92AEC" w:rsidRPr="00AE1041">
              <w:rPr>
                <w:rFonts w:ascii="Gill Sans MT" w:eastAsiaTheme="minorEastAsia" w:hAnsi="Gill Sans MT"/>
                <w:b w:val="0"/>
                <w:bCs w:val="0"/>
                <w:noProof/>
                <w:lang w:eastAsia="es-CO"/>
              </w:rPr>
              <w:tab/>
            </w:r>
            <w:r w:rsidR="00B92AEC" w:rsidRPr="00AE1041">
              <w:rPr>
                <w:rStyle w:val="Hipervnculo"/>
                <w:rFonts w:ascii="Gill Sans MT" w:hAnsi="Gill Sans MT"/>
                <w:noProof/>
              </w:rPr>
              <w:t>Información catastral</w:t>
            </w:r>
            <w:r w:rsidR="00B92AEC" w:rsidRPr="00AE1041">
              <w:rPr>
                <w:rFonts w:ascii="Gill Sans MT" w:hAnsi="Gill Sans MT"/>
                <w:noProof/>
                <w:webHidden/>
              </w:rPr>
              <w:tab/>
            </w:r>
            <w:r w:rsidR="00B92AEC" w:rsidRPr="00AE1041">
              <w:rPr>
                <w:rFonts w:ascii="Gill Sans MT" w:hAnsi="Gill Sans MT"/>
                <w:noProof/>
                <w:webHidden/>
              </w:rPr>
              <w:fldChar w:fldCharType="begin"/>
            </w:r>
            <w:r w:rsidR="00B92AEC" w:rsidRPr="00AE1041">
              <w:rPr>
                <w:rFonts w:ascii="Gill Sans MT" w:hAnsi="Gill Sans MT"/>
                <w:noProof/>
                <w:webHidden/>
              </w:rPr>
              <w:instrText xml:space="preserve"> PAGEREF _Toc47712403 \h </w:instrText>
            </w:r>
            <w:r w:rsidR="00B92AEC" w:rsidRPr="00AE1041">
              <w:rPr>
                <w:rFonts w:ascii="Gill Sans MT" w:hAnsi="Gill Sans MT"/>
                <w:noProof/>
                <w:webHidden/>
              </w:rPr>
            </w:r>
            <w:r w:rsidR="00B92AEC" w:rsidRPr="00AE1041">
              <w:rPr>
                <w:rFonts w:ascii="Gill Sans MT" w:hAnsi="Gill Sans MT"/>
                <w:noProof/>
                <w:webHidden/>
              </w:rPr>
              <w:fldChar w:fldCharType="separate"/>
            </w:r>
            <w:r w:rsidR="00E4072F" w:rsidRPr="00AE1041">
              <w:rPr>
                <w:rFonts w:ascii="Gill Sans MT" w:hAnsi="Gill Sans MT"/>
                <w:noProof/>
                <w:webHidden/>
              </w:rPr>
              <w:t>7</w:t>
            </w:r>
            <w:r w:rsidR="00B92AEC" w:rsidRPr="00AE1041">
              <w:rPr>
                <w:rFonts w:ascii="Gill Sans MT" w:hAnsi="Gill Sans MT"/>
                <w:noProof/>
                <w:webHidden/>
              </w:rPr>
              <w:fldChar w:fldCharType="end"/>
            </w:r>
          </w:hyperlink>
        </w:p>
        <w:p w14:paraId="225F151C" w14:textId="77777777" w:rsidR="00B92AEC" w:rsidRPr="00AE1041" w:rsidRDefault="00000000">
          <w:pPr>
            <w:pStyle w:val="TDC1"/>
            <w:rPr>
              <w:rFonts w:eastAsiaTheme="minorEastAsia"/>
              <w:b w:val="0"/>
              <w:bCs w:val="0"/>
              <w:sz w:val="22"/>
              <w:szCs w:val="22"/>
              <w:lang w:eastAsia="es-CO"/>
            </w:rPr>
          </w:pPr>
          <w:hyperlink w:anchor="_Toc47712404" w:history="1">
            <w:r w:rsidR="00B92AEC" w:rsidRPr="00AE1041">
              <w:rPr>
                <w:rStyle w:val="Hipervnculo"/>
                <w:rFonts w:eastAsia="Gill Sans MT"/>
                <w:sz w:val="22"/>
                <w:szCs w:val="22"/>
              </w:rPr>
              <w:t>2.</w:t>
            </w:r>
            <w:r w:rsidR="00B92AEC" w:rsidRPr="00AE1041">
              <w:rPr>
                <w:rFonts w:eastAsiaTheme="minorEastAsia"/>
                <w:b w:val="0"/>
                <w:bCs w:val="0"/>
                <w:sz w:val="22"/>
                <w:szCs w:val="22"/>
                <w:lang w:eastAsia="es-CO"/>
              </w:rPr>
              <w:tab/>
            </w:r>
            <w:r w:rsidR="00B92AEC" w:rsidRPr="00AE1041">
              <w:rPr>
                <w:rStyle w:val="Hipervnculo"/>
                <w:rFonts w:eastAsia="Gill Sans MT"/>
                <w:sz w:val="22"/>
                <w:szCs w:val="22"/>
              </w:rPr>
              <w:t>Insumos cartográficos</w:t>
            </w:r>
            <w:r w:rsidR="00B92AEC" w:rsidRPr="00AE1041">
              <w:rPr>
                <w:webHidden/>
                <w:sz w:val="22"/>
                <w:szCs w:val="22"/>
              </w:rPr>
              <w:tab/>
            </w:r>
            <w:r w:rsidR="00B92AEC" w:rsidRPr="00AE1041">
              <w:rPr>
                <w:webHidden/>
                <w:sz w:val="22"/>
                <w:szCs w:val="22"/>
              </w:rPr>
              <w:fldChar w:fldCharType="begin"/>
            </w:r>
            <w:r w:rsidR="00B92AEC" w:rsidRPr="00AE1041">
              <w:rPr>
                <w:webHidden/>
                <w:sz w:val="22"/>
                <w:szCs w:val="22"/>
              </w:rPr>
              <w:instrText xml:space="preserve"> PAGEREF _Toc47712404 \h </w:instrText>
            </w:r>
            <w:r w:rsidR="00B92AEC" w:rsidRPr="00AE1041">
              <w:rPr>
                <w:webHidden/>
                <w:sz w:val="22"/>
                <w:szCs w:val="22"/>
              </w:rPr>
            </w:r>
            <w:r w:rsidR="00B92AEC" w:rsidRPr="00AE1041">
              <w:rPr>
                <w:webHidden/>
                <w:sz w:val="22"/>
                <w:szCs w:val="22"/>
              </w:rPr>
              <w:fldChar w:fldCharType="separate"/>
            </w:r>
            <w:r w:rsidR="00E4072F" w:rsidRPr="00AE1041">
              <w:rPr>
                <w:webHidden/>
                <w:sz w:val="22"/>
                <w:szCs w:val="22"/>
              </w:rPr>
              <w:t>8</w:t>
            </w:r>
            <w:r w:rsidR="00B92AEC" w:rsidRPr="00AE1041">
              <w:rPr>
                <w:webHidden/>
                <w:sz w:val="22"/>
                <w:szCs w:val="22"/>
              </w:rPr>
              <w:fldChar w:fldCharType="end"/>
            </w:r>
          </w:hyperlink>
        </w:p>
        <w:p w14:paraId="34B9A4EB" w14:textId="77777777" w:rsidR="00B92AEC" w:rsidRPr="00AE1041" w:rsidRDefault="00000000">
          <w:pPr>
            <w:pStyle w:val="TDC2"/>
            <w:tabs>
              <w:tab w:val="left" w:pos="960"/>
              <w:tab w:val="right" w:leader="dot" w:pos="2464"/>
            </w:tabs>
            <w:rPr>
              <w:rFonts w:ascii="Gill Sans MT" w:eastAsiaTheme="minorEastAsia" w:hAnsi="Gill Sans MT"/>
              <w:b w:val="0"/>
              <w:bCs w:val="0"/>
              <w:noProof/>
              <w:lang w:eastAsia="es-CO"/>
            </w:rPr>
          </w:pPr>
          <w:hyperlink w:anchor="_Toc47712405" w:history="1">
            <w:r w:rsidR="00B92AEC" w:rsidRPr="00AE1041">
              <w:rPr>
                <w:rStyle w:val="Hipervnculo"/>
                <w:rFonts w:ascii="Gill Sans MT" w:hAnsi="Gill Sans MT"/>
                <w:noProof/>
              </w:rPr>
              <w:t>2.1</w:t>
            </w:r>
            <w:r w:rsidR="00B92AEC" w:rsidRPr="00AE1041">
              <w:rPr>
                <w:rFonts w:ascii="Gill Sans MT" w:eastAsiaTheme="minorEastAsia" w:hAnsi="Gill Sans MT"/>
                <w:b w:val="0"/>
                <w:bCs w:val="0"/>
                <w:noProof/>
                <w:lang w:eastAsia="es-CO"/>
              </w:rPr>
              <w:tab/>
            </w:r>
            <w:r w:rsidR="00B92AEC" w:rsidRPr="00AE1041">
              <w:rPr>
                <w:rStyle w:val="Hipervnculo"/>
                <w:rFonts w:ascii="Gill Sans MT" w:hAnsi="Gill Sans MT"/>
                <w:noProof/>
              </w:rPr>
              <w:t>Imágenes o fotografías aéreas</w:t>
            </w:r>
            <w:r w:rsidR="00B92AEC" w:rsidRPr="00AE1041">
              <w:rPr>
                <w:rFonts w:ascii="Gill Sans MT" w:hAnsi="Gill Sans MT"/>
                <w:noProof/>
                <w:webHidden/>
              </w:rPr>
              <w:tab/>
            </w:r>
            <w:r w:rsidR="00B92AEC" w:rsidRPr="00AE1041">
              <w:rPr>
                <w:rFonts w:ascii="Gill Sans MT" w:hAnsi="Gill Sans MT"/>
                <w:noProof/>
                <w:webHidden/>
              </w:rPr>
              <w:fldChar w:fldCharType="begin"/>
            </w:r>
            <w:r w:rsidR="00B92AEC" w:rsidRPr="00AE1041">
              <w:rPr>
                <w:rFonts w:ascii="Gill Sans MT" w:hAnsi="Gill Sans MT"/>
                <w:noProof/>
                <w:webHidden/>
              </w:rPr>
              <w:instrText xml:space="preserve"> PAGEREF _Toc47712405 \h </w:instrText>
            </w:r>
            <w:r w:rsidR="00B92AEC" w:rsidRPr="00AE1041">
              <w:rPr>
                <w:rFonts w:ascii="Gill Sans MT" w:hAnsi="Gill Sans MT"/>
                <w:noProof/>
                <w:webHidden/>
              </w:rPr>
            </w:r>
            <w:r w:rsidR="00B92AEC" w:rsidRPr="00AE1041">
              <w:rPr>
                <w:rFonts w:ascii="Gill Sans MT" w:hAnsi="Gill Sans MT"/>
                <w:noProof/>
                <w:webHidden/>
              </w:rPr>
              <w:fldChar w:fldCharType="separate"/>
            </w:r>
            <w:r w:rsidR="00E4072F" w:rsidRPr="00AE1041">
              <w:rPr>
                <w:rFonts w:ascii="Gill Sans MT" w:hAnsi="Gill Sans MT"/>
                <w:noProof/>
                <w:webHidden/>
              </w:rPr>
              <w:t>8</w:t>
            </w:r>
            <w:r w:rsidR="00B92AEC" w:rsidRPr="00AE1041">
              <w:rPr>
                <w:rFonts w:ascii="Gill Sans MT" w:hAnsi="Gill Sans MT"/>
                <w:noProof/>
                <w:webHidden/>
              </w:rPr>
              <w:fldChar w:fldCharType="end"/>
            </w:r>
          </w:hyperlink>
        </w:p>
        <w:p w14:paraId="50F8ABBA" w14:textId="77777777" w:rsidR="00B92AEC" w:rsidRPr="00AE1041" w:rsidRDefault="00000000">
          <w:pPr>
            <w:pStyle w:val="TDC2"/>
            <w:tabs>
              <w:tab w:val="left" w:pos="960"/>
              <w:tab w:val="right" w:leader="dot" w:pos="2464"/>
            </w:tabs>
            <w:rPr>
              <w:rFonts w:ascii="Gill Sans MT" w:eastAsiaTheme="minorEastAsia" w:hAnsi="Gill Sans MT"/>
              <w:b w:val="0"/>
              <w:bCs w:val="0"/>
              <w:noProof/>
              <w:lang w:eastAsia="es-CO"/>
            </w:rPr>
          </w:pPr>
          <w:hyperlink w:anchor="_Toc47712406" w:history="1">
            <w:r w:rsidR="00B92AEC" w:rsidRPr="00AE1041">
              <w:rPr>
                <w:rStyle w:val="Hipervnculo"/>
                <w:rFonts w:ascii="Gill Sans MT" w:hAnsi="Gill Sans MT"/>
                <w:noProof/>
              </w:rPr>
              <w:t>2.2</w:t>
            </w:r>
            <w:r w:rsidR="00B92AEC" w:rsidRPr="00AE1041">
              <w:rPr>
                <w:rFonts w:ascii="Gill Sans MT" w:eastAsiaTheme="minorEastAsia" w:hAnsi="Gill Sans MT"/>
                <w:b w:val="0"/>
                <w:bCs w:val="0"/>
                <w:noProof/>
                <w:lang w:eastAsia="es-CO"/>
              </w:rPr>
              <w:tab/>
            </w:r>
            <w:r w:rsidR="00B92AEC" w:rsidRPr="00AE1041">
              <w:rPr>
                <w:rStyle w:val="Hipervnculo"/>
                <w:rFonts w:ascii="Gill Sans MT" w:hAnsi="Gill Sans MT"/>
                <w:noProof/>
              </w:rPr>
              <w:t>Puntos de fotocontrol</w:t>
            </w:r>
            <w:r w:rsidR="00B92AEC" w:rsidRPr="00AE1041">
              <w:rPr>
                <w:rFonts w:ascii="Gill Sans MT" w:hAnsi="Gill Sans MT"/>
                <w:noProof/>
                <w:webHidden/>
              </w:rPr>
              <w:tab/>
            </w:r>
            <w:r w:rsidR="00B92AEC" w:rsidRPr="00AE1041">
              <w:rPr>
                <w:rFonts w:ascii="Gill Sans MT" w:hAnsi="Gill Sans MT"/>
                <w:noProof/>
                <w:webHidden/>
              </w:rPr>
              <w:fldChar w:fldCharType="begin"/>
            </w:r>
            <w:r w:rsidR="00B92AEC" w:rsidRPr="00AE1041">
              <w:rPr>
                <w:rFonts w:ascii="Gill Sans MT" w:hAnsi="Gill Sans MT"/>
                <w:noProof/>
                <w:webHidden/>
              </w:rPr>
              <w:instrText xml:space="preserve"> PAGEREF _Toc47712406 \h </w:instrText>
            </w:r>
            <w:r w:rsidR="00B92AEC" w:rsidRPr="00AE1041">
              <w:rPr>
                <w:rFonts w:ascii="Gill Sans MT" w:hAnsi="Gill Sans MT"/>
                <w:noProof/>
                <w:webHidden/>
              </w:rPr>
            </w:r>
            <w:r w:rsidR="00B92AEC" w:rsidRPr="00AE1041">
              <w:rPr>
                <w:rFonts w:ascii="Gill Sans MT" w:hAnsi="Gill Sans MT"/>
                <w:noProof/>
                <w:webHidden/>
              </w:rPr>
              <w:fldChar w:fldCharType="separate"/>
            </w:r>
            <w:r w:rsidR="00E4072F" w:rsidRPr="00AE1041">
              <w:rPr>
                <w:rFonts w:ascii="Gill Sans MT" w:hAnsi="Gill Sans MT"/>
                <w:noProof/>
                <w:webHidden/>
              </w:rPr>
              <w:t>10</w:t>
            </w:r>
            <w:r w:rsidR="00B92AEC" w:rsidRPr="00AE1041">
              <w:rPr>
                <w:rFonts w:ascii="Gill Sans MT" w:hAnsi="Gill Sans MT"/>
                <w:noProof/>
                <w:webHidden/>
              </w:rPr>
              <w:fldChar w:fldCharType="end"/>
            </w:r>
          </w:hyperlink>
        </w:p>
        <w:p w14:paraId="6EE0EF09" w14:textId="77777777" w:rsidR="00B92AEC" w:rsidRPr="00AE1041" w:rsidRDefault="00000000">
          <w:pPr>
            <w:pStyle w:val="TDC2"/>
            <w:tabs>
              <w:tab w:val="left" w:pos="960"/>
              <w:tab w:val="right" w:leader="dot" w:pos="2464"/>
            </w:tabs>
            <w:rPr>
              <w:rFonts w:ascii="Gill Sans MT" w:eastAsiaTheme="minorEastAsia" w:hAnsi="Gill Sans MT"/>
              <w:b w:val="0"/>
              <w:bCs w:val="0"/>
              <w:noProof/>
              <w:lang w:eastAsia="es-CO"/>
            </w:rPr>
          </w:pPr>
          <w:hyperlink w:anchor="_Toc47712407" w:history="1">
            <w:r w:rsidR="00B92AEC" w:rsidRPr="00AE1041">
              <w:rPr>
                <w:rStyle w:val="Hipervnculo"/>
                <w:rFonts w:ascii="Gill Sans MT" w:hAnsi="Gill Sans MT"/>
                <w:noProof/>
              </w:rPr>
              <w:t>2.3</w:t>
            </w:r>
            <w:r w:rsidR="00B92AEC" w:rsidRPr="00AE1041">
              <w:rPr>
                <w:rFonts w:ascii="Gill Sans MT" w:eastAsiaTheme="minorEastAsia" w:hAnsi="Gill Sans MT"/>
                <w:b w:val="0"/>
                <w:bCs w:val="0"/>
                <w:noProof/>
                <w:lang w:eastAsia="es-CO"/>
              </w:rPr>
              <w:tab/>
            </w:r>
            <w:r w:rsidR="00B92AEC" w:rsidRPr="00AE1041">
              <w:rPr>
                <w:rStyle w:val="Hipervnculo"/>
                <w:rFonts w:ascii="Gill Sans MT" w:hAnsi="Gill Sans MT"/>
                <w:noProof/>
              </w:rPr>
              <w:t xml:space="preserve">Modelo Digital de Terreno o </w:t>
            </w:r>
            <w:r w:rsidR="00B92AEC" w:rsidRPr="00AE1041">
              <w:rPr>
                <w:rStyle w:val="Hipervnculo"/>
                <w:rFonts w:ascii="Gill Sans MT" w:hAnsi="Gill Sans MT"/>
                <w:noProof/>
              </w:rPr>
              <w:t>Superficie</w:t>
            </w:r>
            <w:r w:rsidR="00B92AEC" w:rsidRPr="00AE1041">
              <w:rPr>
                <w:rFonts w:ascii="Gill Sans MT" w:hAnsi="Gill Sans MT"/>
                <w:noProof/>
                <w:webHidden/>
              </w:rPr>
              <w:tab/>
            </w:r>
            <w:r w:rsidR="00B92AEC" w:rsidRPr="00AE1041">
              <w:rPr>
                <w:rFonts w:ascii="Gill Sans MT" w:hAnsi="Gill Sans MT"/>
                <w:noProof/>
                <w:webHidden/>
              </w:rPr>
              <w:tab/>
            </w:r>
            <w:r w:rsidR="00E4072F" w:rsidRPr="00AE1041">
              <w:rPr>
                <w:rFonts w:ascii="Gill Sans MT" w:hAnsi="Gill Sans MT"/>
                <w:noProof/>
                <w:webHidden/>
              </w:rPr>
              <w:tab/>
            </w:r>
            <w:r w:rsidR="00B92AEC" w:rsidRPr="00AE1041">
              <w:rPr>
                <w:rFonts w:ascii="Gill Sans MT" w:hAnsi="Gill Sans MT"/>
                <w:noProof/>
                <w:webHidden/>
              </w:rPr>
              <w:fldChar w:fldCharType="begin"/>
            </w:r>
            <w:r w:rsidR="00B92AEC" w:rsidRPr="00AE1041">
              <w:rPr>
                <w:rFonts w:ascii="Gill Sans MT" w:hAnsi="Gill Sans MT"/>
                <w:noProof/>
                <w:webHidden/>
              </w:rPr>
              <w:instrText xml:space="preserve"> PAGEREF _Toc47712407 \h </w:instrText>
            </w:r>
            <w:r w:rsidR="00B92AEC" w:rsidRPr="00AE1041">
              <w:rPr>
                <w:rFonts w:ascii="Gill Sans MT" w:hAnsi="Gill Sans MT"/>
                <w:noProof/>
                <w:webHidden/>
              </w:rPr>
            </w:r>
            <w:r w:rsidR="00B92AEC" w:rsidRPr="00AE1041">
              <w:rPr>
                <w:rFonts w:ascii="Gill Sans MT" w:hAnsi="Gill Sans MT"/>
                <w:noProof/>
                <w:webHidden/>
              </w:rPr>
              <w:fldChar w:fldCharType="separate"/>
            </w:r>
            <w:r w:rsidR="00E4072F" w:rsidRPr="00AE1041">
              <w:rPr>
                <w:rFonts w:ascii="Gill Sans MT" w:hAnsi="Gill Sans MT"/>
                <w:noProof/>
                <w:webHidden/>
              </w:rPr>
              <w:t>10</w:t>
            </w:r>
            <w:r w:rsidR="00B92AEC" w:rsidRPr="00AE1041">
              <w:rPr>
                <w:rFonts w:ascii="Gill Sans MT" w:hAnsi="Gill Sans MT"/>
                <w:noProof/>
                <w:webHidden/>
              </w:rPr>
              <w:fldChar w:fldCharType="end"/>
            </w:r>
          </w:hyperlink>
        </w:p>
        <w:p w14:paraId="463F1EC3" w14:textId="584626A2" w:rsidR="00B92AEC" w:rsidRPr="00AE1041" w:rsidRDefault="00000000">
          <w:pPr>
            <w:pStyle w:val="TDC2"/>
            <w:tabs>
              <w:tab w:val="left" w:pos="960"/>
              <w:tab w:val="right" w:leader="dot" w:pos="2464"/>
            </w:tabs>
            <w:rPr>
              <w:rFonts w:ascii="Gill Sans MT" w:eastAsiaTheme="minorEastAsia" w:hAnsi="Gill Sans MT"/>
              <w:b w:val="0"/>
              <w:bCs w:val="0"/>
              <w:noProof/>
              <w:lang w:eastAsia="es-CO"/>
            </w:rPr>
          </w:pPr>
          <w:hyperlink w:anchor="_Toc47712408" w:history="1">
            <w:r w:rsidR="00B92AEC" w:rsidRPr="00AE1041">
              <w:rPr>
                <w:rStyle w:val="Hipervnculo"/>
                <w:rFonts w:ascii="Gill Sans MT" w:hAnsi="Gill Sans MT"/>
                <w:noProof/>
              </w:rPr>
              <w:t>2</w:t>
            </w:r>
            <w:r w:rsidR="00C51991" w:rsidRPr="00AE1041">
              <w:rPr>
                <w:rStyle w:val="Hipervnculo"/>
                <w:rFonts w:ascii="Gill Sans MT" w:hAnsi="Gill Sans MT"/>
                <w:noProof/>
              </w:rPr>
              <w:t>0</w:t>
            </w:r>
            <w:r w:rsidR="00B92AEC" w:rsidRPr="00AE1041">
              <w:rPr>
                <w:rStyle w:val="Hipervnculo"/>
                <w:rFonts w:ascii="Gill Sans MT" w:hAnsi="Gill Sans MT"/>
                <w:noProof/>
              </w:rPr>
              <w:t>.4</w:t>
            </w:r>
            <w:r w:rsidR="00B92AEC" w:rsidRPr="00AE1041">
              <w:rPr>
                <w:rFonts w:ascii="Gill Sans MT" w:eastAsiaTheme="minorEastAsia" w:hAnsi="Gill Sans MT"/>
                <w:b w:val="0"/>
                <w:bCs w:val="0"/>
                <w:noProof/>
                <w:lang w:eastAsia="es-CO"/>
              </w:rPr>
              <w:tab/>
            </w:r>
            <w:r w:rsidR="00B92AEC" w:rsidRPr="00AE1041">
              <w:rPr>
                <w:rStyle w:val="Hipervnculo"/>
                <w:rFonts w:ascii="Gill Sans MT" w:hAnsi="Gill Sans MT"/>
                <w:noProof/>
              </w:rPr>
              <w:t>Bases de datos vectoriales</w:t>
            </w:r>
            <w:r w:rsidR="00B92AEC" w:rsidRPr="00AE1041">
              <w:rPr>
                <w:rFonts w:ascii="Gill Sans MT" w:hAnsi="Gill Sans MT"/>
                <w:noProof/>
                <w:webHidden/>
              </w:rPr>
              <w:tab/>
            </w:r>
            <w:r w:rsidR="00B92AEC" w:rsidRPr="00AE1041">
              <w:rPr>
                <w:rFonts w:ascii="Gill Sans MT" w:hAnsi="Gill Sans MT"/>
                <w:noProof/>
                <w:webHidden/>
              </w:rPr>
              <w:fldChar w:fldCharType="begin"/>
            </w:r>
            <w:r w:rsidR="00B92AEC" w:rsidRPr="00AE1041">
              <w:rPr>
                <w:rFonts w:ascii="Gill Sans MT" w:hAnsi="Gill Sans MT"/>
                <w:noProof/>
                <w:webHidden/>
              </w:rPr>
              <w:instrText xml:space="preserve"> PAGEREF _Toc47712408 \h </w:instrText>
            </w:r>
            <w:r w:rsidR="00B92AEC" w:rsidRPr="00AE1041">
              <w:rPr>
                <w:rFonts w:ascii="Gill Sans MT" w:hAnsi="Gill Sans MT"/>
                <w:noProof/>
                <w:webHidden/>
              </w:rPr>
            </w:r>
            <w:r w:rsidR="00B92AEC" w:rsidRPr="00AE1041">
              <w:rPr>
                <w:rFonts w:ascii="Gill Sans MT" w:hAnsi="Gill Sans MT"/>
                <w:noProof/>
                <w:webHidden/>
              </w:rPr>
              <w:fldChar w:fldCharType="separate"/>
            </w:r>
            <w:r w:rsidR="00E4072F" w:rsidRPr="00AE1041">
              <w:rPr>
                <w:rFonts w:ascii="Gill Sans MT" w:hAnsi="Gill Sans MT"/>
                <w:noProof/>
                <w:webHidden/>
              </w:rPr>
              <w:t>11</w:t>
            </w:r>
            <w:r w:rsidR="00B92AEC" w:rsidRPr="00AE1041">
              <w:rPr>
                <w:rFonts w:ascii="Gill Sans MT" w:hAnsi="Gill Sans MT"/>
                <w:noProof/>
                <w:webHidden/>
              </w:rPr>
              <w:fldChar w:fldCharType="end"/>
            </w:r>
          </w:hyperlink>
        </w:p>
        <w:p w14:paraId="7E8BE74B" w14:textId="77777777" w:rsidR="00B92AEC" w:rsidRPr="0078054E" w:rsidRDefault="00000000">
          <w:pPr>
            <w:pStyle w:val="TDC1"/>
            <w:rPr>
              <w:rFonts w:asciiTheme="minorHAnsi" w:eastAsiaTheme="minorEastAsia" w:hAnsiTheme="minorHAnsi"/>
              <w:b w:val="0"/>
              <w:bCs w:val="0"/>
              <w:sz w:val="22"/>
              <w:szCs w:val="22"/>
              <w:lang w:eastAsia="es-CO"/>
            </w:rPr>
          </w:pPr>
          <w:hyperlink w:anchor="_Toc47712409" w:history="1">
            <w:r w:rsidR="00B92AEC" w:rsidRPr="00AE1041">
              <w:rPr>
                <w:rStyle w:val="Hipervnculo"/>
                <w:rFonts w:eastAsia="Gill Sans MT"/>
                <w:sz w:val="22"/>
                <w:szCs w:val="22"/>
              </w:rPr>
              <w:t>3.</w:t>
            </w:r>
            <w:r w:rsidR="00B92AEC" w:rsidRPr="00AE1041">
              <w:rPr>
                <w:rFonts w:eastAsiaTheme="minorEastAsia"/>
                <w:b w:val="0"/>
                <w:bCs w:val="0"/>
                <w:sz w:val="22"/>
                <w:szCs w:val="22"/>
                <w:lang w:eastAsia="es-CO"/>
              </w:rPr>
              <w:tab/>
            </w:r>
            <w:r w:rsidR="00B92AEC" w:rsidRPr="00AE1041">
              <w:rPr>
                <w:rStyle w:val="Hipervnculo"/>
                <w:rFonts w:eastAsia="Gill Sans MT"/>
                <w:sz w:val="22"/>
                <w:szCs w:val="22"/>
              </w:rPr>
              <w:t>Insumos geodésicos</w:t>
            </w:r>
            <w:r w:rsidR="00B92AEC" w:rsidRPr="00AE1041">
              <w:rPr>
                <w:webHidden/>
                <w:sz w:val="22"/>
                <w:szCs w:val="22"/>
              </w:rPr>
              <w:tab/>
            </w:r>
            <w:r w:rsidR="00B92AEC" w:rsidRPr="00AE1041">
              <w:rPr>
                <w:webHidden/>
                <w:sz w:val="22"/>
                <w:szCs w:val="22"/>
              </w:rPr>
              <w:fldChar w:fldCharType="begin"/>
            </w:r>
            <w:r w:rsidR="00B92AEC" w:rsidRPr="00AE1041">
              <w:rPr>
                <w:webHidden/>
                <w:sz w:val="22"/>
                <w:szCs w:val="22"/>
              </w:rPr>
              <w:instrText xml:space="preserve"> PAGEREF _Toc47712409 \h </w:instrText>
            </w:r>
            <w:r w:rsidR="00B92AEC" w:rsidRPr="00AE1041">
              <w:rPr>
                <w:webHidden/>
                <w:sz w:val="22"/>
                <w:szCs w:val="22"/>
              </w:rPr>
            </w:r>
            <w:r w:rsidR="00B92AEC" w:rsidRPr="00AE1041">
              <w:rPr>
                <w:webHidden/>
                <w:sz w:val="22"/>
                <w:szCs w:val="22"/>
              </w:rPr>
              <w:fldChar w:fldCharType="separate"/>
            </w:r>
            <w:r w:rsidR="00E4072F" w:rsidRPr="00AE1041">
              <w:rPr>
                <w:webHidden/>
                <w:sz w:val="22"/>
                <w:szCs w:val="22"/>
              </w:rPr>
              <w:t>12</w:t>
            </w:r>
            <w:r w:rsidR="00B92AEC" w:rsidRPr="00AE1041">
              <w:rPr>
                <w:webHidden/>
                <w:sz w:val="22"/>
                <w:szCs w:val="22"/>
              </w:rPr>
              <w:fldChar w:fldCharType="end"/>
            </w:r>
          </w:hyperlink>
        </w:p>
        <w:p w14:paraId="58351AE3" w14:textId="77777777" w:rsidR="00B92AEC" w:rsidRPr="0078054E" w:rsidRDefault="00000000">
          <w:pPr>
            <w:pStyle w:val="TDC2"/>
            <w:tabs>
              <w:tab w:val="left" w:pos="960"/>
              <w:tab w:val="right" w:leader="dot" w:pos="2464"/>
            </w:tabs>
            <w:rPr>
              <w:rFonts w:eastAsiaTheme="minorEastAsia"/>
              <w:b w:val="0"/>
              <w:bCs w:val="0"/>
              <w:noProof/>
              <w:lang w:eastAsia="es-CO"/>
            </w:rPr>
          </w:pPr>
          <w:hyperlink w:anchor="_Toc47712410" w:history="1">
            <w:r w:rsidR="00B92AEC" w:rsidRPr="0078054E">
              <w:rPr>
                <w:rStyle w:val="Hipervnculo"/>
                <w:noProof/>
              </w:rPr>
              <w:t>3.1</w:t>
            </w:r>
            <w:r w:rsidR="00B92AEC" w:rsidRPr="0078054E">
              <w:rPr>
                <w:rFonts w:eastAsiaTheme="minorEastAsia"/>
                <w:b w:val="0"/>
                <w:bCs w:val="0"/>
                <w:noProof/>
                <w:lang w:eastAsia="es-CO"/>
              </w:rPr>
              <w:tab/>
            </w:r>
            <w:r w:rsidR="00B92AEC" w:rsidRPr="0078054E">
              <w:rPr>
                <w:rStyle w:val="Hipervnculo"/>
                <w:noProof/>
              </w:rPr>
              <w:t>Estaciones de operación continua.</w:t>
            </w:r>
            <w:r w:rsidR="00B92AEC" w:rsidRPr="0078054E">
              <w:rPr>
                <w:noProof/>
                <w:webHidden/>
              </w:rPr>
              <w:tab/>
            </w:r>
            <w:r w:rsidR="00B92AEC" w:rsidRPr="0078054E">
              <w:rPr>
                <w:noProof/>
                <w:webHidden/>
              </w:rPr>
              <w:fldChar w:fldCharType="begin"/>
            </w:r>
            <w:r w:rsidR="00B92AEC" w:rsidRPr="0078054E">
              <w:rPr>
                <w:noProof/>
                <w:webHidden/>
              </w:rPr>
              <w:instrText xml:space="preserve"> PAGEREF _Toc47712410 \h </w:instrText>
            </w:r>
            <w:r w:rsidR="00B92AEC" w:rsidRPr="0078054E">
              <w:rPr>
                <w:noProof/>
                <w:webHidden/>
              </w:rPr>
            </w:r>
            <w:r w:rsidR="00B92AEC" w:rsidRPr="0078054E">
              <w:rPr>
                <w:noProof/>
                <w:webHidden/>
              </w:rPr>
              <w:fldChar w:fldCharType="separate"/>
            </w:r>
            <w:r w:rsidR="00E4072F" w:rsidRPr="0078054E">
              <w:rPr>
                <w:noProof/>
                <w:webHidden/>
              </w:rPr>
              <w:t>12</w:t>
            </w:r>
            <w:r w:rsidR="00B92AEC" w:rsidRPr="0078054E">
              <w:rPr>
                <w:noProof/>
                <w:webHidden/>
              </w:rPr>
              <w:fldChar w:fldCharType="end"/>
            </w:r>
          </w:hyperlink>
        </w:p>
        <w:p w14:paraId="08554D03" w14:textId="77777777" w:rsidR="00B92AEC" w:rsidRPr="0078054E" w:rsidRDefault="00000000">
          <w:pPr>
            <w:pStyle w:val="TDC2"/>
            <w:tabs>
              <w:tab w:val="left" w:pos="960"/>
              <w:tab w:val="right" w:leader="dot" w:pos="2464"/>
            </w:tabs>
            <w:rPr>
              <w:rFonts w:eastAsiaTheme="minorEastAsia"/>
              <w:b w:val="0"/>
              <w:bCs w:val="0"/>
              <w:noProof/>
              <w:lang w:eastAsia="es-CO"/>
            </w:rPr>
          </w:pPr>
          <w:hyperlink w:anchor="_Toc47712411" w:history="1">
            <w:r w:rsidR="00B92AEC" w:rsidRPr="0078054E">
              <w:rPr>
                <w:rStyle w:val="Hipervnculo"/>
                <w:noProof/>
              </w:rPr>
              <w:t>3.2</w:t>
            </w:r>
            <w:r w:rsidR="00B92AEC" w:rsidRPr="0078054E">
              <w:rPr>
                <w:rFonts w:eastAsiaTheme="minorEastAsia"/>
                <w:b w:val="0"/>
                <w:bCs w:val="0"/>
                <w:noProof/>
                <w:lang w:eastAsia="es-CO"/>
              </w:rPr>
              <w:tab/>
            </w:r>
            <w:r w:rsidR="00B92AEC" w:rsidRPr="0078054E">
              <w:rPr>
                <w:rStyle w:val="Hipervnculo"/>
                <w:noProof/>
              </w:rPr>
              <w:t>Vértices geodésicos.</w:t>
            </w:r>
            <w:r w:rsidR="00B92AEC" w:rsidRPr="0078054E">
              <w:rPr>
                <w:noProof/>
                <w:webHidden/>
              </w:rPr>
              <w:tab/>
            </w:r>
            <w:r w:rsidR="00B92AEC" w:rsidRPr="0078054E">
              <w:rPr>
                <w:noProof/>
                <w:webHidden/>
              </w:rPr>
              <w:fldChar w:fldCharType="begin"/>
            </w:r>
            <w:r w:rsidR="00B92AEC" w:rsidRPr="0078054E">
              <w:rPr>
                <w:noProof/>
                <w:webHidden/>
              </w:rPr>
              <w:instrText xml:space="preserve"> PAGEREF _Toc47712411 \h </w:instrText>
            </w:r>
            <w:r w:rsidR="00B92AEC" w:rsidRPr="0078054E">
              <w:rPr>
                <w:noProof/>
                <w:webHidden/>
              </w:rPr>
            </w:r>
            <w:r w:rsidR="00B92AEC" w:rsidRPr="0078054E">
              <w:rPr>
                <w:noProof/>
                <w:webHidden/>
              </w:rPr>
              <w:fldChar w:fldCharType="separate"/>
            </w:r>
            <w:r w:rsidR="00E4072F" w:rsidRPr="0078054E">
              <w:rPr>
                <w:noProof/>
                <w:webHidden/>
              </w:rPr>
              <w:t>12</w:t>
            </w:r>
            <w:r w:rsidR="00B92AEC" w:rsidRPr="0078054E">
              <w:rPr>
                <w:noProof/>
                <w:webHidden/>
              </w:rPr>
              <w:fldChar w:fldCharType="end"/>
            </w:r>
          </w:hyperlink>
        </w:p>
        <w:p w14:paraId="4B7817B3" w14:textId="29CE834B" w:rsidR="00F2180D" w:rsidRDefault="00F2180D">
          <w:r w:rsidRPr="0078054E">
            <w:rPr>
              <w:rFonts w:ascii="Gill Sans MT" w:hAnsi="Gill Sans MT"/>
              <w:noProof/>
              <w:sz w:val="22"/>
              <w:szCs w:val="22"/>
            </w:rPr>
            <w:fldChar w:fldCharType="end"/>
          </w:r>
        </w:p>
      </w:sdtContent>
    </w:sdt>
    <w:p w14:paraId="5931FCED" w14:textId="77777777" w:rsidR="00F2180D" w:rsidRDefault="00F2180D">
      <w:pPr>
        <w:rPr>
          <w:rFonts w:ascii="Gill Sans MT" w:hAnsi="Gill Sans MT"/>
          <w:color w:val="FFFFFF" w:themeColor="background1"/>
        </w:rPr>
        <w:sectPr w:rsidR="00F2180D" w:rsidSect="00F2180D">
          <w:type w:val="continuous"/>
          <w:pgSz w:w="12240" w:h="15840"/>
          <w:pgMar w:top="1417" w:right="1701" w:bottom="1417" w:left="1701" w:header="708" w:footer="708" w:gutter="0"/>
          <w:cols w:num="3" w:space="708"/>
          <w:titlePg/>
          <w:docGrid w:linePitch="360"/>
        </w:sectPr>
      </w:pPr>
    </w:p>
    <w:p w14:paraId="6DC0F433" w14:textId="77777777" w:rsidR="00DC760E" w:rsidRDefault="00DC760E">
      <w:pPr>
        <w:rPr>
          <w:rFonts w:ascii="Gill Sans MT" w:hAnsi="Gill Sans MT"/>
          <w:color w:val="FFFFFF" w:themeColor="background1"/>
        </w:rPr>
      </w:pPr>
      <w:r>
        <w:rPr>
          <w:rFonts w:ascii="Gill Sans MT" w:hAnsi="Gill Sans MT"/>
          <w:color w:val="FFFFFF" w:themeColor="background1"/>
        </w:rPr>
        <w:br w:type="page"/>
      </w:r>
    </w:p>
    <w:p w14:paraId="1E653C25" w14:textId="77777777" w:rsidR="00DC760E" w:rsidRPr="003F38DB" w:rsidRDefault="00DC760E" w:rsidP="00DC760E">
      <w:pPr>
        <w:spacing w:line="200" w:lineRule="exact"/>
        <w:rPr>
          <w:rFonts w:ascii="Swis721 Cn BT Roman" w:eastAsia="Times New Roman" w:hAnsi="Swis721 Cn BT Roman"/>
        </w:rPr>
      </w:pPr>
    </w:p>
    <w:p w14:paraId="2CC11569" w14:textId="77777777" w:rsidR="00DC760E" w:rsidRPr="003F38DB" w:rsidRDefault="00DC760E" w:rsidP="00DC760E">
      <w:pPr>
        <w:spacing w:line="200" w:lineRule="exact"/>
        <w:rPr>
          <w:rFonts w:ascii="Swis721 Cn BT Roman" w:eastAsia="Times New Roman" w:hAnsi="Swis721 Cn BT Roman"/>
        </w:rPr>
      </w:pPr>
    </w:p>
    <w:p w14:paraId="3DDBD7B9" w14:textId="77777777" w:rsidR="00484704" w:rsidRPr="00A7326E" w:rsidRDefault="00895915" w:rsidP="008A282C">
      <w:pPr>
        <w:pStyle w:val="Ttulo1"/>
        <w:numPr>
          <w:ilvl w:val="0"/>
          <w:numId w:val="3"/>
        </w:numPr>
        <w:ind w:left="426" w:hanging="426"/>
        <w:rPr>
          <w:rFonts w:eastAsia="Gill Sans MT"/>
          <w:color w:val="auto"/>
          <w:sz w:val="24"/>
          <w:szCs w:val="24"/>
        </w:rPr>
      </w:pPr>
      <w:bookmarkStart w:id="0" w:name="_Toc47712395"/>
      <w:r w:rsidRPr="00A7326E">
        <w:rPr>
          <w:rFonts w:eastAsia="Gill Sans MT"/>
          <w:color w:val="auto"/>
          <w:sz w:val="24"/>
          <w:szCs w:val="24"/>
        </w:rPr>
        <w:t>Información general</w:t>
      </w:r>
      <w:bookmarkEnd w:id="0"/>
    </w:p>
    <w:p w14:paraId="35EFB038" w14:textId="77777777" w:rsidR="00895915" w:rsidRDefault="00895915" w:rsidP="00BF1ADE">
      <w:pPr>
        <w:rPr>
          <w:lang w:eastAsia="es-ES_tradnl"/>
        </w:rPr>
      </w:pPr>
    </w:p>
    <w:p w14:paraId="47483048" w14:textId="77777777" w:rsidR="00847AFC" w:rsidRPr="00A7326E" w:rsidRDefault="00E947EA" w:rsidP="00BF1ADE">
      <w:pPr>
        <w:pStyle w:val="Ttulo2"/>
        <w:spacing w:before="0"/>
        <w:ind w:left="709"/>
        <w:rPr>
          <w:color w:val="auto"/>
          <w:sz w:val="22"/>
          <w:szCs w:val="22"/>
        </w:rPr>
      </w:pPr>
      <w:bookmarkStart w:id="1" w:name="_Toc47712396"/>
      <w:r w:rsidRPr="00A7326E">
        <w:rPr>
          <w:color w:val="auto"/>
          <w:sz w:val="22"/>
          <w:szCs w:val="22"/>
        </w:rPr>
        <w:t>Localización.</w:t>
      </w:r>
      <w:bookmarkEnd w:id="1"/>
    </w:p>
    <w:p w14:paraId="37710F20" w14:textId="77777777" w:rsidR="00847AFC" w:rsidRDefault="00847AFC" w:rsidP="00BF1ADE">
      <w:pPr>
        <w:rPr>
          <w:lang w:eastAsia="es-ES_tradnl"/>
        </w:rPr>
      </w:pPr>
    </w:p>
    <w:p w14:paraId="56E6F1B0" w14:textId="77777777" w:rsidR="00A7326E" w:rsidRPr="00A7326E" w:rsidRDefault="00A7326E" w:rsidP="00A7326E">
      <w:pPr>
        <w:pStyle w:val="Ttulo2"/>
        <w:numPr>
          <w:ilvl w:val="0"/>
          <w:numId w:val="0"/>
        </w:numPr>
        <w:spacing w:before="0"/>
        <w:rPr>
          <w:color w:val="auto"/>
          <w:sz w:val="22"/>
          <w:szCs w:val="22"/>
        </w:rPr>
      </w:pPr>
      <w:r w:rsidRPr="00A7326E">
        <w:rPr>
          <w:color w:val="auto"/>
          <w:sz w:val="22"/>
          <w:szCs w:val="22"/>
        </w:rPr>
        <w:t>Contenido Introducción.</w:t>
      </w:r>
    </w:p>
    <w:p w14:paraId="12E79A53" w14:textId="77777777" w:rsidR="00847AFC" w:rsidRPr="0053511B" w:rsidRDefault="00847AFC" w:rsidP="00BF1ADE">
      <w:pPr>
        <w:pStyle w:val="NormalWeb"/>
        <w:spacing w:before="0" w:beforeAutospacing="0" w:after="0" w:afterAutospacing="0"/>
        <w:ind w:left="708"/>
        <w:jc w:val="both"/>
        <w:rPr>
          <w:rFonts w:ascii="Swis721 Cn BT Roman" w:hAnsi="Swis721 Cn BT Roman" w:cs="Arial"/>
          <w:color w:val="000000"/>
          <w:sz w:val="14"/>
          <w:lang w:val="en-US"/>
        </w:rPr>
      </w:pPr>
    </w:p>
    <w:p w14:paraId="5A1826EF" w14:textId="77777777" w:rsidR="00BF1ADE" w:rsidRPr="0053511B" w:rsidRDefault="001B0D3D" w:rsidP="00BF1ADE">
      <w:pPr>
        <w:rPr>
          <w:rFonts w:ascii="Gill Sans MT" w:eastAsia="Gill Sans MT" w:hAnsi="Gill Sans MT"/>
          <w:b/>
          <w:color w:val="241F1F"/>
          <w:sz w:val="18"/>
          <w:lang w:val="en-US"/>
        </w:rPr>
      </w:pPr>
      <w:r w:rsidRPr="007901FD">
        <w:rPr>
          <w:rFonts w:ascii="Swis721 Cn BT Roman" w:eastAsia="Gill Sans MT" w:hAnsi="Swis721 Cn BT Roman"/>
          <w:noProof/>
          <w:color w:val="D5D4D5"/>
          <w:sz w:val="16"/>
          <w:lang w:val="es-ES" w:eastAsia="es-ES"/>
        </w:rPr>
        <mc:AlternateContent>
          <mc:Choice Requires="wps">
            <w:drawing>
              <wp:anchor distT="0" distB="0" distL="114300" distR="114300" simplePos="0" relativeHeight="251710464" behindDoc="1" locked="0" layoutInCell="1" allowOverlap="1" wp14:anchorId="27BCF6FB" wp14:editId="175BBF72">
                <wp:simplePos x="0" y="0"/>
                <wp:positionH relativeFrom="column">
                  <wp:posOffset>-4445</wp:posOffset>
                </wp:positionH>
                <wp:positionV relativeFrom="paragraph">
                  <wp:posOffset>120650</wp:posOffset>
                </wp:positionV>
                <wp:extent cx="5543550" cy="0"/>
                <wp:effectExtent l="0" t="0" r="19050" b="19050"/>
                <wp:wrapNone/>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12700">
                          <a:solidFill>
                            <a:srgbClr val="24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49E73" id="Line 14"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5pt" to="436.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" strokecolor="#241f1f" strokeweight="1pt">
                <o:lock v:ext="edit" shapetype="f"/>
              </v:line>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410"/>
      </w:tblGrid>
      <w:tr w:rsidR="001B0D3D" w14:paraId="260FE434" w14:textId="77777777" w:rsidTr="00451051">
        <w:tc>
          <w:tcPr>
            <w:tcW w:w="1418" w:type="dxa"/>
          </w:tcPr>
          <w:p w14:paraId="6B9A9549" w14:textId="77777777" w:rsidR="001B0D3D" w:rsidRPr="0053511B" w:rsidRDefault="00847AFC" w:rsidP="00451051">
            <w:pPr>
              <w:rPr>
                <w:rFonts w:ascii="Gill Sans MT" w:eastAsia="Gill Sans MT" w:hAnsi="Gill Sans MT"/>
                <w:b/>
                <w:color w:val="241F1F"/>
                <w:sz w:val="18"/>
                <w:lang w:val="en-US"/>
              </w:rPr>
            </w:pPr>
            <w:r w:rsidRPr="0053511B">
              <w:rPr>
                <w:rFonts w:ascii="Swis721 Cn BT Roman" w:eastAsia="Times New Roman" w:hAnsi="Swis721 Cn BT Roman"/>
                <w:color w:val="000000"/>
                <w:lang w:val="en-US" w:eastAsia="es-ES_tradnl"/>
              </w:rPr>
              <w:t xml:space="preserve"> </w:t>
            </w:r>
          </w:p>
          <w:p w14:paraId="245DF207" w14:textId="77777777" w:rsidR="001B0D3D" w:rsidRDefault="001B0D3D" w:rsidP="00451051">
            <w:pPr>
              <w:rPr>
                <w:rFonts w:ascii="Swis721 Cn BT Roman" w:eastAsia="Arial" w:hAnsi="Swis721 Cn BT Roman"/>
                <w:color w:val="241F1F"/>
                <w:sz w:val="18"/>
              </w:rPr>
            </w:pPr>
            <w:r>
              <w:rPr>
                <w:rFonts w:ascii="Gill Sans MT" w:eastAsia="Gill Sans MT" w:hAnsi="Gill Sans MT"/>
                <w:b/>
                <w:color w:val="241F1F"/>
                <w:sz w:val="18"/>
              </w:rPr>
              <w:t>Gráfica 1</w:t>
            </w:r>
            <w:r w:rsidRPr="008D7CAB">
              <w:rPr>
                <w:rFonts w:ascii="Gill Sans MT" w:eastAsia="Gill Sans MT" w:hAnsi="Gill Sans MT"/>
                <w:b/>
                <w:color w:val="241F1F"/>
                <w:sz w:val="18"/>
              </w:rPr>
              <w:t>.</w:t>
            </w:r>
            <w:r>
              <w:rPr>
                <w:rFonts w:ascii="Gill Sans MT" w:eastAsia="Gill Sans MT" w:hAnsi="Gill Sans MT"/>
                <w:b/>
                <w:color w:val="241F1F"/>
                <w:sz w:val="18"/>
              </w:rPr>
              <w:t xml:space="preserve"> </w:t>
            </w:r>
          </w:p>
          <w:p w14:paraId="431ACE95" w14:textId="77777777" w:rsidR="001B0D3D" w:rsidRPr="007901FD" w:rsidRDefault="001B0D3D" w:rsidP="00451051">
            <w:pPr>
              <w:tabs>
                <w:tab w:val="center" w:pos="1629"/>
              </w:tabs>
              <w:ind w:left="708"/>
              <w:rPr>
                <w:rFonts w:ascii="Swis721 Cn BT Roman" w:eastAsia="Arial" w:hAnsi="Swis721 Cn BT Roman"/>
                <w:color w:val="241F1F"/>
                <w:sz w:val="18"/>
              </w:rPr>
            </w:pPr>
          </w:p>
          <w:p w14:paraId="76741460" w14:textId="77777777" w:rsidR="001B0D3D" w:rsidRPr="007901FD" w:rsidRDefault="001B0D3D" w:rsidP="00451051">
            <w:pPr>
              <w:ind w:left="708"/>
              <w:rPr>
                <w:rFonts w:ascii="Swis721 Cn BT Roman" w:hAnsi="Swis721 Cn BT Roman"/>
              </w:rPr>
            </w:pPr>
          </w:p>
          <w:p w14:paraId="5E3E9671" w14:textId="77777777" w:rsidR="001B0D3D" w:rsidRPr="007901FD" w:rsidRDefault="001B0D3D" w:rsidP="00451051">
            <w:pPr>
              <w:ind w:left="708"/>
              <w:rPr>
                <w:rFonts w:ascii="Swis721 Cn BT Roman" w:hAnsi="Swis721 Cn BT Roman"/>
              </w:rPr>
            </w:pPr>
          </w:p>
          <w:p w14:paraId="221E58BA" w14:textId="77777777" w:rsidR="001B0D3D" w:rsidRPr="007901FD" w:rsidRDefault="001B0D3D" w:rsidP="00451051">
            <w:pPr>
              <w:ind w:left="708"/>
              <w:rPr>
                <w:rFonts w:ascii="Swis721 Cn BT Roman" w:hAnsi="Swis721 Cn BT Roman"/>
              </w:rPr>
            </w:pPr>
          </w:p>
          <w:p w14:paraId="013E8BB9" w14:textId="77777777" w:rsidR="001B0D3D" w:rsidRPr="00BF1ADE" w:rsidRDefault="001B0D3D" w:rsidP="00451051">
            <w:pPr>
              <w:ind w:left="708"/>
              <w:rPr>
                <w:rFonts w:ascii="Swis721 Cn BT Roman" w:hAnsi="Swis721 Cn BT Roman"/>
                <w:sz w:val="30"/>
              </w:rPr>
            </w:pPr>
          </w:p>
          <w:p w14:paraId="5782FBDE" w14:textId="77777777" w:rsidR="001B0D3D" w:rsidRDefault="001B0D3D" w:rsidP="00451051">
            <w:pPr>
              <w:ind w:left="708"/>
              <w:rPr>
                <w:rFonts w:ascii="Swis721 Cn BT Roman" w:hAnsi="Swis721 Cn BT Roman"/>
              </w:rPr>
            </w:pPr>
          </w:p>
          <w:p w14:paraId="57054E50" w14:textId="77777777" w:rsidR="001B0D3D" w:rsidRDefault="001B0D3D" w:rsidP="00451051">
            <w:pPr>
              <w:ind w:left="708"/>
              <w:rPr>
                <w:rFonts w:ascii="Swis721 Cn BT Roman" w:hAnsi="Swis721 Cn BT Roman"/>
              </w:rPr>
            </w:pPr>
          </w:p>
          <w:p w14:paraId="019A3021" w14:textId="77777777" w:rsidR="001B0D3D" w:rsidRDefault="001B0D3D" w:rsidP="00451051">
            <w:pPr>
              <w:ind w:left="708"/>
              <w:rPr>
                <w:rFonts w:ascii="Swis721 Cn BT Roman" w:hAnsi="Swis721 Cn BT Roman"/>
              </w:rPr>
            </w:pPr>
          </w:p>
          <w:p w14:paraId="13350608" w14:textId="77777777" w:rsidR="001B0D3D" w:rsidRDefault="001B0D3D" w:rsidP="00451051">
            <w:pPr>
              <w:ind w:left="708"/>
              <w:rPr>
                <w:rFonts w:ascii="Swis721 Cn BT Roman" w:hAnsi="Swis721 Cn BT Roman"/>
              </w:rPr>
            </w:pPr>
          </w:p>
          <w:p w14:paraId="7435228B" w14:textId="77777777" w:rsidR="001B0D3D" w:rsidRDefault="001B0D3D" w:rsidP="00451051">
            <w:pPr>
              <w:ind w:left="708"/>
              <w:rPr>
                <w:rFonts w:ascii="Swis721 Cn BT Roman" w:hAnsi="Swis721 Cn BT Roman"/>
              </w:rPr>
            </w:pPr>
          </w:p>
          <w:p w14:paraId="357B1855" w14:textId="77777777" w:rsidR="001B0D3D" w:rsidRPr="00847AFC" w:rsidRDefault="001B0D3D" w:rsidP="00451051">
            <w:pPr>
              <w:ind w:left="708"/>
              <w:rPr>
                <w:rFonts w:ascii="Swis721 Cn BT Roman" w:hAnsi="Swis721 Cn BT Roman"/>
                <w:sz w:val="16"/>
              </w:rPr>
            </w:pPr>
          </w:p>
          <w:p w14:paraId="4E61516A" w14:textId="77777777" w:rsidR="001B0D3D" w:rsidRDefault="001B0D3D" w:rsidP="00451051">
            <w:pPr>
              <w:rPr>
                <w:rFonts w:ascii="Swis721 Cn BT Roman" w:eastAsia="Arial" w:hAnsi="Swis721 Cn BT Roman"/>
                <w:b/>
                <w:color w:val="AAAAAC"/>
                <w:sz w:val="22"/>
              </w:rPr>
            </w:pPr>
          </w:p>
          <w:p w14:paraId="067D35DD" w14:textId="77777777" w:rsidR="001B0D3D" w:rsidRPr="00494A09" w:rsidRDefault="001B0D3D" w:rsidP="00451051">
            <w:pPr>
              <w:rPr>
                <w:rFonts w:ascii="Swis721 Cn BT Roman" w:eastAsia="Arial" w:hAnsi="Swis721 Cn BT Roman"/>
                <w:b/>
                <w:color w:val="AAAAAC"/>
                <w:sz w:val="22"/>
              </w:rPr>
            </w:pPr>
          </w:p>
          <w:p w14:paraId="0C881769" w14:textId="431154B0" w:rsidR="001B0D3D" w:rsidRDefault="001B0D3D" w:rsidP="00451051">
            <w:pPr>
              <w:rPr>
                <w:rFonts w:ascii="Gill Sans MT" w:eastAsia="Gill Sans MT" w:hAnsi="Gill Sans MT"/>
                <w:b/>
                <w:color w:val="241F1F"/>
                <w:sz w:val="18"/>
              </w:rPr>
            </w:pPr>
          </w:p>
        </w:tc>
        <w:tc>
          <w:tcPr>
            <w:tcW w:w="7410" w:type="dxa"/>
          </w:tcPr>
          <w:p w14:paraId="5BF6CC7E" w14:textId="77777777" w:rsidR="001B0D3D" w:rsidRDefault="001B0D3D" w:rsidP="00451051">
            <w:pPr>
              <w:rPr>
                <w:rFonts w:ascii="Gill Sans MT" w:eastAsia="Gill Sans MT" w:hAnsi="Gill Sans MT"/>
                <w:b/>
                <w:color w:val="241F1F"/>
                <w:sz w:val="18"/>
              </w:rPr>
            </w:pPr>
          </w:p>
        </w:tc>
      </w:tr>
    </w:tbl>
    <w:p w14:paraId="308C411B" w14:textId="79170FF1" w:rsidR="00A7326E" w:rsidRDefault="00A7326E" w:rsidP="001B0D3D">
      <w:pPr>
        <w:rPr>
          <w:rFonts w:ascii="Swis721 Cn BT Roman" w:eastAsia="Arial" w:hAnsi="Swis721 Cn BT Roman"/>
          <w:noProof/>
          <w:color w:val="AAAAAC"/>
          <w:sz w:val="14"/>
          <w:szCs w:val="14"/>
          <w:lang w:val="es-MX" w:eastAsia="es-MX"/>
        </w:rPr>
      </w:pPr>
      <w:r w:rsidRPr="00A7326E">
        <w:rPr>
          <w:rFonts w:ascii="Swis721 Cn BT Roman" w:eastAsia="Arial" w:hAnsi="Swis721 Cn BT Roman"/>
          <w:b/>
          <w:color w:val="AAAAAC"/>
          <w:sz w:val="14"/>
          <w:szCs w:val="14"/>
        </w:rPr>
        <w:t xml:space="preserve">Fuente. </w:t>
      </w:r>
      <w:r w:rsidRPr="00A7326E">
        <w:rPr>
          <w:rFonts w:ascii="Swis721 Cn BT Roman" w:eastAsia="Arial" w:hAnsi="Swis721 Cn BT Roman"/>
          <w:color w:val="AAAAAC"/>
          <w:sz w:val="14"/>
          <w:szCs w:val="14"/>
        </w:rPr>
        <w:t>Información oficial del IGAC</w:t>
      </w:r>
      <w:r w:rsidRPr="00A7326E">
        <w:rPr>
          <w:rFonts w:ascii="Swis721 Cn BT Roman" w:eastAsia="Arial" w:hAnsi="Swis721 Cn BT Roman"/>
          <w:noProof/>
          <w:color w:val="AAAAAC"/>
          <w:sz w:val="14"/>
          <w:szCs w:val="14"/>
          <w:lang w:val="es-MX" w:eastAsia="es-MX"/>
        </w:rPr>
        <w:t xml:space="preserve"> </w:t>
      </w:r>
    </w:p>
    <w:p w14:paraId="04CB787B" w14:textId="77777777" w:rsidR="00A7326E" w:rsidRDefault="00A7326E" w:rsidP="001B0D3D">
      <w:pPr>
        <w:rPr>
          <w:rFonts w:ascii="Swis721 Cn BT Roman" w:eastAsia="Arial" w:hAnsi="Swis721 Cn BT Roman"/>
          <w:noProof/>
          <w:color w:val="AAAAAC"/>
          <w:sz w:val="14"/>
          <w:szCs w:val="14"/>
          <w:lang w:val="es-MX" w:eastAsia="es-MX"/>
        </w:rPr>
      </w:pPr>
    </w:p>
    <w:p w14:paraId="37CC3DC7" w14:textId="77777777" w:rsidR="0061044F" w:rsidRPr="00A7326E" w:rsidRDefault="0061044F" w:rsidP="00BF1ADE">
      <w:pPr>
        <w:pStyle w:val="Ttulo2"/>
        <w:spacing w:before="0"/>
        <w:ind w:left="709"/>
        <w:rPr>
          <w:color w:val="auto"/>
          <w:sz w:val="24"/>
          <w:szCs w:val="24"/>
        </w:rPr>
      </w:pPr>
      <w:bookmarkStart w:id="2" w:name="_Toc47712397"/>
      <w:r w:rsidRPr="00A7326E">
        <w:rPr>
          <w:color w:val="auto"/>
          <w:sz w:val="24"/>
          <w:szCs w:val="24"/>
        </w:rPr>
        <w:t>Fisiografía.</w:t>
      </w:r>
      <w:bookmarkEnd w:id="2"/>
    </w:p>
    <w:p w14:paraId="316ABBBC" w14:textId="77777777" w:rsidR="0053511B" w:rsidRPr="0053511B" w:rsidRDefault="0053511B" w:rsidP="0053511B"/>
    <w:p w14:paraId="58267D96" w14:textId="77777777" w:rsidR="00A7326E" w:rsidRPr="00A7326E" w:rsidRDefault="00A7326E" w:rsidP="00A7326E">
      <w:pPr>
        <w:pStyle w:val="Ttulo2"/>
        <w:numPr>
          <w:ilvl w:val="0"/>
          <w:numId w:val="0"/>
        </w:numPr>
        <w:spacing w:before="0"/>
        <w:rPr>
          <w:color w:val="auto"/>
          <w:sz w:val="24"/>
          <w:szCs w:val="24"/>
        </w:rPr>
      </w:pPr>
      <w:r w:rsidRPr="00A7326E">
        <w:rPr>
          <w:color w:val="auto"/>
          <w:sz w:val="24"/>
          <w:szCs w:val="24"/>
        </w:rPr>
        <w:t>Contenido Introducción.</w:t>
      </w:r>
    </w:p>
    <w:p w14:paraId="28BDC087" w14:textId="77777777" w:rsidR="0053511B" w:rsidRDefault="0053511B" w:rsidP="0053511B">
      <w:pPr>
        <w:jc w:val="both"/>
        <w:rPr>
          <w:rFonts w:ascii="Swis721 Cn BT Roman" w:eastAsia="Arial" w:hAnsi="Swis721 Cn BT Roman"/>
          <w:color w:val="241F1F"/>
        </w:rPr>
      </w:pPr>
    </w:p>
    <w:p w14:paraId="128FCB5F" w14:textId="77777777" w:rsidR="00066796" w:rsidRPr="00A7326E" w:rsidRDefault="00066796" w:rsidP="00066796">
      <w:pPr>
        <w:pStyle w:val="Ttulo2"/>
        <w:spacing w:before="0"/>
        <w:ind w:left="709"/>
        <w:rPr>
          <w:color w:val="auto"/>
          <w:sz w:val="24"/>
          <w:szCs w:val="24"/>
        </w:rPr>
      </w:pPr>
      <w:bookmarkStart w:id="3" w:name="_Toc47712398"/>
      <w:r w:rsidRPr="00A7326E">
        <w:rPr>
          <w:color w:val="auto"/>
          <w:sz w:val="24"/>
          <w:szCs w:val="24"/>
        </w:rPr>
        <w:t>Historia.</w:t>
      </w:r>
      <w:bookmarkEnd w:id="3"/>
      <w:r w:rsidRPr="00A7326E">
        <w:rPr>
          <w:color w:val="auto"/>
          <w:sz w:val="24"/>
          <w:szCs w:val="24"/>
        </w:rPr>
        <w:t xml:space="preserve"> </w:t>
      </w:r>
    </w:p>
    <w:p w14:paraId="3179A433" w14:textId="77777777" w:rsidR="00066796" w:rsidRDefault="00066796" w:rsidP="00066796">
      <w:pPr>
        <w:jc w:val="both"/>
        <w:rPr>
          <w:rFonts w:ascii="Swis721 Cn BT Roman" w:eastAsia="Arial" w:hAnsi="Swis721 Cn BT Roman"/>
          <w:color w:val="241F1F"/>
        </w:rPr>
      </w:pPr>
    </w:p>
    <w:p w14:paraId="3FB83919" w14:textId="77777777" w:rsidR="00A7326E" w:rsidRPr="00A7326E" w:rsidRDefault="00A7326E" w:rsidP="00A7326E">
      <w:pPr>
        <w:pStyle w:val="Ttulo2"/>
        <w:numPr>
          <w:ilvl w:val="0"/>
          <w:numId w:val="0"/>
        </w:numPr>
        <w:spacing w:before="0"/>
        <w:rPr>
          <w:color w:val="auto"/>
          <w:sz w:val="24"/>
          <w:szCs w:val="24"/>
        </w:rPr>
      </w:pPr>
      <w:r w:rsidRPr="00A7326E">
        <w:rPr>
          <w:color w:val="auto"/>
          <w:sz w:val="24"/>
          <w:szCs w:val="24"/>
        </w:rPr>
        <w:t>Contenido Introducción.</w:t>
      </w:r>
    </w:p>
    <w:p w14:paraId="66427BFC" w14:textId="1F9B5036" w:rsidR="00EC4370" w:rsidRDefault="00EC4370" w:rsidP="00EC4370">
      <w:pPr>
        <w:jc w:val="both"/>
        <w:rPr>
          <w:rFonts w:ascii="Swis721 Cn BT Roman" w:eastAsia="Arial" w:hAnsi="Swis721 Cn BT Roman"/>
          <w:color w:val="241F1F"/>
        </w:rPr>
      </w:pPr>
    </w:p>
    <w:p w14:paraId="55BAD11D" w14:textId="77777777" w:rsidR="002E16E1" w:rsidRPr="00A7326E" w:rsidRDefault="002E16E1" w:rsidP="002E16E1">
      <w:pPr>
        <w:pStyle w:val="Ttulo2"/>
        <w:spacing w:before="0"/>
        <w:ind w:left="709"/>
        <w:rPr>
          <w:color w:val="auto"/>
          <w:sz w:val="24"/>
          <w:szCs w:val="24"/>
        </w:rPr>
      </w:pPr>
      <w:bookmarkStart w:id="4" w:name="_Toc47712399"/>
      <w:r w:rsidRPr="00A7326E">
        <w:rPr>
          <w:color w:val="auto"/>
          <w:sz w:val="24"/>
          <w:szCs w:val="24"/>
        </w:rPr>
        <w:t>Cultura.</w:t>
      </w:r>
      <w:bookmarkEnd w:id="4"/>
      <w:r w:rsidRPr="00A7326E">
        <w:rPr>
          <w:color w:val="auto"/>
          <w:sz w:val="24"/>
          <w:szCs w:val="24"/>
        </w:rPr>
        <w:t xml:space="preserve"> </w:t>
      </w:r>
    </w:p>
    <w:p w14:paraId="7AF51EB2" w14:textId="77777777" w:rsidR="002E16E1" w:rsidRDefault="002E16E1" w:rsidP="002E16E1">
      <w:pPr>
        <w:jc w:val="both"/>
        <w:rPr>
          <w:rFonts w:ascii="Swis721 Cn BT Roman" w:eastAsia="Arial" w:hAnsi="Swis721 Cn BT Roman"/>
          <w:color w:val="241F1F"/>
        </w:rPr>
      </w:pPr>
    </w:p>
    <w:p w14:paraId="56F7F122" w14:textId="77777777" w:rsidR="00A7326E" w:rsidRPr="00A7326E" w:rsidRDefault="00A7326E" w:rsidP="00A7326E">
      <w:pPr>
        <w:pStyle w:val="Ttulo2"/>
        <w:numPr>
          <w:ilvl w:val="0"/>
          <w:numId w:val="0"/>
        </w:numPr>
        <w:spacing w:before="0"/>
        <w:rPr>
          <w:color w:val="auto"/>
          <w:sz w:val="24"/>
          <w:szCs w:val="24"/>
        </w:rPr>
      </w:pPr>
      <w:r w:rsidRPr="00A7326E">
        <w:rPr>
          <w:color w:val="auto"/>
          <w:sz w:val="24"/>
          <w:szCs w:val="24"/>
        </w:rPr>
        <w:t>Contenido Introducción.</w:t>
      </w:r>
    </w:p>
    <w:p w14:paraId="3D161E60" w14:textId="77777777" w:rsidR="00EC4370" w:rsidRDefault="00EC4370" w:rsidP="00EC4370">
      <w:pPr>
        <w:jc w:val="both"/>
        <w:rPr>
          <w:rFonts w:ascii="Swis721 Cn BT Roman" w:eastAsia="Arial" w:hAnsi="Swis721 Cn BT Roman"/>
          <w:color w:val="241F1F"/>
        </w:rPr>
      </w:pPr>
    </w:p>
    <w:p w14:paraId="70B163A4" w14:textId="77777777" w:rsidR="0061044F" w:rsidRPr="00A7326E" w:rsidRDefault="0061044F" w:rsidP="00C364E9">
      <w:pPr>
        <w:pStyle w:val="Ttulo2"/>
        <w:spacing w:before="0"/>
        <w:ind w:left="709"/>
        <w:rPr>
          <w:color w:val="auto"/>
          <w:sz w:val="24"/>
          <w:szCs w:val="24"/>
        </w:rPr>
      </w:pPr>
      <w:bookmarkStart w:id="5" w:name="_Toc47712400"/>
      <w:r w:rsidRPr="00A7326E">
        <w:rPr>
          <w:color w:val="auto"/>
          <w:sz w:val="24"/>
          <w:szCs w:val="24"/>
        </w:rPr>
        <w:t>Demografía.</w:t>
      </w:r>
      <w:bookmarkEnd w:id="5"/>
      <w:r w:rsidRPr="00A7326E">
        <w:rPr>
          <w:color w:val="auto"/>
          <w:sz w:val="24"/>
          <w:szCs w:val="24"/>
        </w:rPr>
        <w:t xml:space="preserve"> </w:t>
      </w:r>
    </w:p>
    <w:p w14:paraId="604876FF" w14:textId="77777777" w:rsidR="0061044F" w:rsidRDefault="0061044F" w:rsidP="00BF1ADE">
      <w:pPr>
        <w:jc w:val="both"/>
        <w:rPr>
          <w:rFonts w:ascii="Swis721 Cn BT Roman" w:eastAsia="Arial" w:hAnsi="Swis721 Cn BT Roman"/>
          <w:color w:val="241F1F"/>
        </w:rPr>
      </w:pPr>
    </w:p>
    <w:p w14:paraId="570A0E8B" w14:textId="393C8812" w:rsidR="0053511B" w:rsidRPr="00A7326E" w:rsidRDefault="0053511B" w:rsidP="00A7326E">
      <w:pPr>
        <w:pStyle w:val="Ttulo2"/>
        <w:numPr>
          <w:ilvl w:val="0"/>
          <w:numId w:val="0"/>
        </w:numPr>
        <w:spacing w:before="0"/>
        <w:rPr>
          <w:color w:val="auto"/>
          <w:sz w:val="24"/>
          <w:szCs w:val="24"/>
        </w:rPr>
      </w:pPr>
      <w:r w:rsidRPr="00A7326E">
        <w:rPr>
          <w:color w:val="auto"/>
          <w:sz w:val="24"/>
          <w:szCs w:val="24"/>
        </w:rPr>
        <w:t>Contenido Introducción</w:t>
      </w:r>
      <w:r w:rsidR="00EC4370" w:rsidRPr="00A7326E">
        <w:rPr>
          <w:color w:val="auto"/>
          <w:sz w:val="24"/>
          <w:szCs w:val="24"/>
        </w:rPr>
        <w:t>.</w:t>
      </w:r>
    </w:p>
    <w:p w14:paraId="52E61698" w14:textId="77777777" w:rsidR="00FB3D4F" w:rsidRDefault="00FB3D4F" w:rsidP="00552686">
      <w:pPr>
        <w:pStyle w:val="NormalWeb"/>
        <w:spacing w:before="0" w:beforeAutospacing="0" w:after="0" w:afterAutospacing="0"/>
        <w:jc w:val="both"/>
        <w:rPr>
          <w:rFonts w:ascii="Gill Sans MT" w:eastAsia="Gill Sans MT" w:hAnsi="Gill Sans MT"/>
          <w:b/>
          <w:color w:val="241F1F"/>
          <w:sz w:val="18"/>
        </w:rPr>
      </w:pPr>
    </w:p>
    <w:p w14:paraId="1EBDA048" w14:textId="77777777" w:rsidR="00FB3D4F" w:rsidRDefault="00FB3D4F" w:rsidP="00552686">
      <w:pPr>
        <w:pStyle w:val="NormalWeb"/>
        <w:spacing w:before="0" w:beforeAutospacing="0" w:after="0" w:afterAutospacing="0"/>
        <w:jc w:val="both"/>
        <w:rPr>
          <w:rFonts w:ascii="Gill Sans MT" w:eastAsia="Gill Sans MT" w:hAnsi="Gill Sans MT"/>
          <w:b/>
          <w:color w:val="241F1F"/>
          <w:sz w:val="18"/>
        </w:rPr>
      </w:pPr>
    </w:p>
    <w:p w14:paraId="71BC9BD5" w14:textId="77777777" w:rsidR="00FB3D4F" w:rsidRDefault="00FB3D4F" w:rsidP="00552686">
      <w:pPr>
        <w:pStyle w:val="NormalWeb"/>
        <w:spacing w:before="0" w:beforeAutospacing="0" w:after="0" w:afterAutospacing="0"/>
        <w:jc w:val="both"/>
        <w:rPr>
          <w:rFonts w:ascii="Gill Sans MT" w:eastAsia="Gill Sans MT" w:hAnsi="Gill Sans MT"/>
          <w:b/>
          <w:color w:val="241F1F"/>
          <w:sz w:val="18"/>
        </w:rPr>
      </w:pPr>
    </w:p>
    <w:p w14:paraId="51A26880" w14:textId="77777777" w:rsidR="00FB3D4F" w:rsidRDefault="00FB3D4F" w:rsidP="00552686">
      <w:pPr>
        <w:pStyle w:val="NormalWeb"/>
        <w:spacing w:before="0" w:beforeAutospacing="0" w:after="0" w:afterAutospacing="0"/>
        <w:jc w:val="both"/>
        <w:rPr>
          <w:rFonts w:ascii="Gill Sans MT" w:eastAsia="Gill Sans MT" w:hAnsi="Gill Sans MT"/>
          <w:b/>
          <w:color w:val="241F1F"/>
          <w:sz w:val="18"/>
        </w:rPr>
      </w:pPr>
    </w:p>
    <w:p w14:paraId="51744608" w14:textId="77777777" w:rsidR="00FB3D4F" w:rsidRDefault="00FB3D4F" w:rsidP="00552686">
      <w:pPr>
        <w:pStyle w:val="NormalWeb"/>
        <w:spacing w:before="0" w:beforeAutospacing="0" w:after="0" w:afterAutospacing="0"/>
        <w:jc w:val="both"/>
        <w:rPr>
          <w:rFonts w:ascii="Gill Sans MT" w:eastAsia="Gill Sans MT" w:hAnsi="Gill Sans MT"/>
          <w:b/>
          <w:color w:val="241F1F"/>
          <w:sz w:val="18"/>
        </w:rPr>
      </w:pPr>
    </w:p>
    <w:p w14:paraId="0B4F7FB3" w14:textId="77777777" w:rsidR="00FB3D4F" w:rsidRDefault="00FB3D4F" w:rsidP="00552686">
      <w:pPr>
        <w:pStyle w:val="NormalWeb"/>
        <w:spacing w:before="0" w:beforeAutospacing="0" w:after="0" w:afterAutospacing="0"/>
        <w:jc w:val="both"/>
        <w:rPr>
          <w:rFonts w:ascii="Gill Sans MT" w:eastAsia="Gill Sans MT" w:hAnsi="Gill Sans MT"/>
          <w:b/>
          <w:color w:val="241F1F"/>
          <w:sz w:val="18"/>
        </w:rPr>
      </w:pPr>
    </w:p>
    <w:p w14:paraId="2AACFE9B" w14:textId="77777777" w:rsidR="00FB3D4F" w:rsidRDefault="00FB3D4F" w:rsidP="00552686">
      <w:pPr>
        <w:pStyle w:val="NormalWeb"/>
        <w:spacing w:before="0" w:beforeAutospacing="0" w:after="0" w:afterAutospacing="0"/>
        <w:jc w:val="both"/>
        <w:rPr>
          <w:rFonts w:ascii="Gill Sans MT" w:eastAsia="Gill Sans MT" w:hAnsi="Gill Sans MT"/>
          <w:b/>
          <w:color w:val="241F1F"/>
          <w:sz w:val="18"/>
        </w:rPr>
      </w:pPr>
    </w:p>
    <w:p w14:paraId="0929A766" w14:textId="77777777" w:rsidR="00FB3D4F" w:rsidRDefault="00FB3D4F" w:rsidP="00552686">
      <w:pPr>
        <w:pStyle w:val="NormalWeb"/>
        <w:spacing w:before="0" w:beforeAutospacing="0" w:after="0" w:afterAutospacing="0"/>
        <w:jc w:val="both"/>
        <w:rPr>
          <w:rFonts w:ascii="Gill Sans MT" w:eastAsia="Gill Sans MT" w:hAnsi="Gill Sans MT"/>
          <w:b/>
          <w:color w:val="241F1F"/>
          <w:sz w:val="18"/>
        </w:rPr>
      </w:pPr>
    </w:p>
    <w:p w14:paraId="37DCD8A4" w14:textId="49B03D3A" w:rsidR="00AA2DB1" w:rsidRDefault="00066796" w:rsidP="00552686">
      <w:pPr>
        <w:pStyle w:val="NormalWeb"/>
        <w:spacing w:before="0" w:beforeAutospacing="0" w:after="0" w:afterAutospacing="0"/>
        <w:jc w:val="both"/>
        <w:rPr>
          <w:rFonts w:ascii="Gill Sans MT" w:eastAsia="Gill Sans MT" w:hAnsi="Gill Sans MT"/>
          <w:b/>
          <w:color w:val="241F1F"/>
          <w:sz w:val="18"/>
        </w:rPr>
      </w:pPr>
      <w:r w:rsidRPr="007901FD">
        <w:rPr>
          <w:rFonts w:ascii="Swis721 Cn BT Roman" w:eastAsia="Gill Sans MT" w:hAnsi="Swis721 Cn BT Roman"/>
          <w:noProof/>
          <w:color w:val="D5D4D5"/>
          <w:sz w:val="16"/>
          <w:lang w:val="es-ES" w:eastAsia="es-ES"/>
        </w:rPr>
        <w:lastRenderedPageBreak/>
        <mc:AlternateContent>
          <mc:Choice Requires="wps">
            <w:drawing>
              <wp:anchor distT="0" distB="0" distL="114300" distR="114300" simplePos="0" relativeHeight="251721728" behindDoc="1" locked="0" layoutInCell="1" allowOverlap="1" wp14:anchorId="2F7CDA52" wp14:editId="63D05853">
                <wp:simplePos x="0" y="0"/>
                <wp:positionH relativeFrom="column">
                  <wp:posOffset>393065</wp:posOffset>
                </wp:positionH>
                <wp:positionV relativeFrom="paragraph">
                  <wp:posOffset>241300</wp:posOffset>
                </wp:positionV>
                <wp:extent cx="4824000" cy="0"/>
                <wp:effectExtent l="0" t="0" r="34290" b="19050"/>
                <wp:wrapNone/>
                <wp:docPr id="2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24000" cy="0"/>
                        </a:xfrm>
                        <a:prstGeom prst="line">
                          <a:avLst/>
                        </a:prstGeom>
                        <a:noFill/>
                        <a:ln w="12700">
                          <a:solidFill>
                            <a:srgbClr val="24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90C1A" id="Line 14"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5pt,19pt" to="410.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" strokecolor="#241f1f" strokeweight="1pt">
                <o:lock v:ext="edit" shapetype="f"/>
              </v:line>
            </w:pict>
          </mc:Fallback>
        </mc:AlternateContent>
      </w:r>
    </w:p>
    <w:p w14:paraId="2E6FE5DE" w14:textId="77777777" w:rsidR="00552686" w:rsidRDefault="00552686" w:rsidP="00066796">
      <w:pPr>
        <w:ind w:left="708"/>
        <w:rPr>
          <w:rFonts w:ascii="Gill Sans MT" w:eastAsia="Gill Sans MT" w:hAnsi="Gill Sans MT"/>
          <w:b/>
          <w:color w:val="241F1F"/>
          <w:sz w:val="18"/>
        </w:rPr>
      </w:pPr>
    </w:p>
    <w:p w14:paraId="3F8B283B" w14:textId="391D1067" w:rsidR="00066796" w:rsidRDefault="00066796" w:rsidP="0053511B">
      <w:pPr>
        <w:ind w:left="708"/>
        <w:rPr>
          <w:rFonts w:ascii="Swis721 Cn BT Roman" w:eastAsia="Arial" w:hAnsi="Swis721 Cn BT Roman"/>
          <w:color w:val="241F1F"/>
          <w:sz w:val="18"/>
        </w:rPr>
      </w:pPr>
      <w:r w:rsidRPr="0078054E">
        <w:rPr>
          <w:rFonts w:ascii="Gill Sans MT" w:eastAsia="Gill Sans MT" w:hAnsi="Gill Sans MT"/>
          <w:color w:val="241F1F"/>
          <w:sz w:val="18"/>
        </w:rPr>
        <w:t>Gráfica 2.</w:t>
      </w:r>
      <w:r w:rsidR="0078054E">
        <w:rPr>
          <w:rFonts w:ascii="Gill Sans MT" w:eastAsia="Gill Sans MT" w:hAnsi="Gill Sans MT"/>
          <w:color w:val="241F1F"/>
          <w:sz w:val="18"/>
        </w:rPr>
        <w:t xml:space="preserve"> </w:t>
      </w:r>
      <w:r>
        <w:rPr>
          <w:rFonts w:ascii="Swis721 Cn BT Roman" w:eastAsia="Arial" w:hAnsi="Swis721 Cn BT Roman"/>
          <w:color w:val="241F1F"/>
          <w:sz w:val="18"/>
        </w:rPr>
        <w:t xml:space="preserve">Información censo de población </w:t>
      </w:r>
    </w:p>
    <w:p w14:paraId="58932FE8" w14:textId="77777777" w:rsidR="00066796" w:rsidRDefault="00066796" w:rsidP="00066796">
      <w:pPr>
        <w:ind w:left="708"/>
        <w:rPr>
          <w:rFonts w:ascii="Swis721 Cn BT Roman" w:eastAsia="Arial" w:hAnsi="Swis721 Cn BT Roman"/>
          <w:color w:val="241F1F"/>
          <w:sz w:val="18"/>
        </w:rPr>
      </w:pPr>
    </w:p>
    <w:p w14:paraId="21A1B445" w14:textId="77777777" w:rsidR="00066796" w:rsidRDefault="00066796" w:rsidP="00066796">
      <w:pPr>
        <w:ind w:left="708"/>
        <w:rPr>
          <w:rFonts w:ascii="Swis721 Cn BT Roman" w:eastAsia="Arial" w:hAnsi="Swis721 Cn BT Roman"/>
          <w:color w:val="241F1F"/>
          <w:sz w:val="18"/>
        </w:rPr>
      </w:pPr>
    </w:p>
    <w:p w14:paraId="6EF1229D" w14:textId="77777777" w:rsidR="007513A6" w:rsidRPr="00066796" w:rsidRDefault="007513A6" w:rsidP="00066796">
      <w:pPr>
        <w:ind w:left="708"/>
        <w:rPr>
          <w:rFonts w:ascii="Swis721 Cn BT Roman" w:eastAsia="Arial" w:hAnsi="Swis721 Cn BT Roman"/>
          <w:color w:val="241F1F"/>
          <w:sz w:val="12"/>
        </w:rPr>
      </w:pPr>
    </w:p>
    <w:p w14:paraId="20B941F1" w14:textId="77777777" w:rsidR="00066796" w:rsidRDefault="00066796" w:rsidP="00066796">
      <w:pPr>
        <w:ind w:left="708"/>
        <w:rPr>
          <w:rFonts w:ascii="Swis721 Cn BT Roman" w:eastAsia="Times New Roman" w:hAnsi="Swis721 Cn BT Roman"/>
          <w:color w:val="000000"/>
          <w:lang w:eastAsia="es-ES_tradnl"/>
        </w:rPr>
      </w:pPr>
      <w:r w:rsidRPr="007901FD">
        <w:rPr>
          <w:rFonts w:ascii="Swis721 Cn BT Roman" w:eastAsia="Arial" w:hAnsi="Swis721 Cn BT Roman"/>
          <w:noProof/>
          <w:color w:val="AAAAAC"/>
          <w:sz w:val="16"/>
          <w:lang w:val="es-ES" w:eastAsia="es-ES"/>
        </w:rPr>
        <mc:AlternateContent>
          <mc:Choice Requires="wps">
            <w:drawing>
              <wp:anchor distT="0" distB="0" distL="114300" distR="114300" simplePos="0" relativeHeight="251722752" behindDoc="1" locked="0" layoutInCell="1" allowOverlap="1" wp14:anchorId="4AD94E81" wp14:editId="0DA5895A">
                <wp:simplePos x="0" y="0"/>
                <wp:positionH relativeFrom="column">
                  <wp:posOffset>393065</wp:posOffset>
                </wp:positionH>
                <wp:positionV relativeFrom="paragraph">
                  <wp:posOffset>99060</wp:posOffset>
                </wp:positionV>
                <wp:extent cx="4824000" cy="0"/>
                <wp:effectExtent l="0" t="0" r="34290" b="19050"/>
                <wp:wrapNone/>
                <wp:docPr id="2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24000" cy="0"/>
                        </a:xfrm>
                        <a:prstGeom prst="line">
                          <a:avLst/>
                        </a:prstGeom>
                        <a:noFill/>
                        <a:ln w="12700">
                          <a:solidFill>
                            <a:srgbClr val="24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76EA0" id="Line 16"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5pt,7.8pt" to="410.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" strokecolor="#241f1f" strokeweight="1pt">
                <o:lock v:ext="edit" shapetype="f"/>
              </v:line>
            </w:pict>
          </mc:Fallback>
        </mc:AlternateContent>
      </w:r>
      <w:r w:rsidRPr="008B4D3F">
        <w:rPr>
          <w:rFonts w:ascii="Swis721 Cn BT Roman" w:eastAsia="Times New Roman" w:hAnsi="Swis721 Cn BT Roman"/>
          <w:color w:val="000000"/>
          <w:lang w:eastAsia="es-ES_tradnl"/>
        </w:rPr>
        <w:t xml:space="preserve"> </w:t>
      </w:r>
    </w:p>
    <w:p w14:paraId="1AF3DEB4" w14:textId="51832C44" w:rsidR="00D70BFB" w:rsidRPr="007901FD" w:rsidRDefault="00D70BFB" w:rsidP="00D70BFB">
      <w:pPr>
        <w:ind w:left="708"/>
        <w:rPr>
          <w:rFonts w:ascii="Swis721 Cn BT Roman" w:eastAsia="Arial" w:hAnsi="Swis721 Cn BT Roman"/>
          <w:color w:val="AAAAAC"/>
          <w:sz w:val="16"/>
        </w:rPr>
      </w:pPr>
      <w:r w:rsidRPr="001A76C8">
        <w:rPr>
          <w:rFonts w:ascii="Swis721 Cn BT Roman" w:eastAsia="Arial" w:hAnsi="Swis721 Cn BT Roman"/>
          <w:b/>
          <w:color w:val="AAAAAC"/>
          <w:sz w:val="14"/>
          <w:szCs w:val="14"/>
        </w:rPr>
        <w:t xml:space="preserve">Fuente. </w:t>
      </w:r>
      <w:r w:rsidRPr="001A76C8">
        <w:rPr>
          <w:rFonts w:ascii="Swis721 Cn BT Roman" w:eastAsia="Arial" w:hAnsi="Swis721 Cn BT Roman"/>
          <w:color w:val="AAAAAC"/>
          <w:sz w:val="14"/>
          <w:szCs w:val="14"/>
        </w:rPr>
        <w:t>Información oficial del DANE</w:t>
      </w:r>
    </w:p>
    <w:p w14:paraId="7E239044" w14:textId="77777777" w:rsidR="0061044F" w:rsidRDefault="0061044F" w:rsidP="00BF1ADE">
      <w:pPr>
        <w:jc w:val="both"/>
        <w:rPr>
          <w:rFonts w:ascii="Swis721 Cn BT Roman" w:eastAsia="Arial" w:hAnsi="Swis721 Cn BT Roman"/>
          <w:color w:val="241F1F"/>
        </w:rPr>
      </w:pPr>
    </w:p>
    <w:p w14:paraId="3562791D" w14:textId="77777777" w:rsidR="0061044F" w:rsidRPr="0078054E" w:rsidRDefault="0061044F" w:rsidP="00BF1ADE">
      <w:pPr>
        <w:pStyle w:val="Ttulo2"/>
        <w:spacing w:before="0"/>
        <w:ind w:left="709"/>
        <w:rPr>
          <w:color w:val="auto"/>
          <w:sz w:val="24"/>
          <w:szCs w:val="24"/>
        </w:rPr>
      </w:pPr>
      <w:bookmarkStart w:id="6" w:name="_Toc47712401"/>
      <w:r w:rsidRPr="0078054E">
        <w:rPr>
          <w:color w:val="auto"/>
          <w:sz w:val="24"/>
          <w:szCs w:val="24"/>
        </w:rPr>
        <w:t>Economía.</w:t>
      </w:r>
      <w:bookmarkEnd w:id="6"/>
      <w:r w:rsidRPr="0078054E">
        <w:rPr>
          <w:color w:val="auto"/>
          <w:sz w:val="24"/>
          <w:szCs w:val="24"/>
        </w:rPr>
        <w:t xml:space="preserve"> </w:t>
      </w:r>
    </w:p>
    <w:p w14:paraId="1DCD237B" w14:textId="77777777" w:rsidR="0061044F" w:rsidRDefault="0061044F" w:rsidP="00BF1ADE">
      <w:pPr>
        <w:jc w:val="both"/>
        <w:rPr>
          <w:rFonts w:ascii="Swis721 Cn BT Roman" w:eastAsia="Arial" w:hAnsi="Swis721 Cn BT Roman"/>
          <w:color w:val="241F1F"/>
        </w:rPr>
      </w:pPr>
    </w:p>
    <w:p w14:paraId="0C4CD4F0" w14:textId="50A08F6A" w:rsidR="0061044F" w:rsidRDefault="0053511B" w:rsidP="00EC4370">
      <w:pPr>
        <w:jc w:val="both"/>
        <w:rPr>
          <w:rFonts w:ascii="Swis721 Cn BT Roman" w:eastAsia="Arial" w:hAnsi="Swis721 Cn BT Roman"/>
          <w:color w:val="241F1F"/>
        </w:rPr>
      </w:pPr>
      <w:r w:rsidRPr="0053511B">
        <w:rPr>
          <w:rFonts w:ascii="Swis721 Cn BT Roman" w:eastAsia="Arial" w:hAnsi="Swis721 Cn BT Roman"/>
          <w:color w:val="241F1F"/>
        </w:rPr>
        <w:t>Contenido Introducción</w:t>
      </w:r>
      <w:r w:rsidR="00EC4370">
        <w:rPr>
          <w:rFonts w:ascii="Swis721 Cn BT Roman" w:eastAsia="Arial" w:hAnsi="Swis721 Cn BT Roman"/>
          <w:color w:val="241F1F"/>
        </w:rPr>
        <w:t>.</w:t>
      </w:r>
    </w:p>
    <w:p w14:paraId="3AAAA36F" w14:textId="3F4CAF91" w:rsidR="00EC4370" w:rsidRDefault="00EC4370" w:rsidP="00EC4370">
      <w:pPr>
        <w:jc w:val="both"/>
        <w:rPr>
          <w:rFonts w:ascii="Swis721 Cn BT Roman" w:eastAsia="Arial" w:hAnsi="Swis721 Cn BT Roman"/>
          <w:color w:val="241F1F"/>
        </w:rPr>
      </w:pPr>
    </w:p>
    <w:p w14:paraId="7A91B5EE" w14:textId="77777777" w:rsidR="007123E8" w:rsidRPr="007123E8" w:rsidRDefault="007123E8" w:rsidP="007123E8">
      <w:pPr>
        <w:jc w:val="both"/>
        <w:rPr>
          <w:rFonts w:ascii="Swis721 Cn BT Roman" w:eastAsia="Arial" w:hAnsi="Swis721 Cn BT Roman"/>
          <w:color w:val="241F1F"/>
        </w:rPr>
      </w:pPr>
    </w:p>
    <w:p w14:paraId="42FD54E3" w14:textId="77777777" w:rsidR="0061044F" w:rsidRPr="0078054E" w:rsidRDefault="0061044F" w:rsidP="00BF1ADE">
      <w:pPr>
        <w:pStyle w:val="Ttulo2"/>
        <w:spacing w:before="0"/>
        <w:ind w:left="709"/>
        <w:rPr>
          <w:color w:val="auto"/>
          <w:sz w:val="24"/>
          <w:szCs w:val="24"/>
        </w:rPr>
      </w:pPr>
      <w:bookmarkStart w:id="7" w:name="_Toc47712402"/>
      <w:r w:rsidRPr="0078054E">
        <w:rPr>
          <w:color w:val="auto"/>
          <w:sz w:val="24"/>
          <w:szCs w:val="24"/>
        </w:rPr>
        <w:t>Bienestar Social.</w:t>
      </w:r>
      <w:bookmarkEnd w:id="7"/>
      <w:r w:rsidRPr="0078054E">
        <w:rPr>
          <w:color w:val="auto"/>
          <w:sz w:val="24"/>
          <w:szCs w:val="24"/>
        </w:rPr>
        <w:t xml:space="preserve"> </w:t>
      </w:r>
    </w:p>
    <w:p w14:paraId="0BAE51D3" w14:textId="77777777" w:rsidR="0061044F" w:rsidRDefault="0061044F" w:rsidP="00BF1ADE">
      <w:pPr>
        <w:jc w:val="both"/>
        <w:rPr>
          <w:rFonts w:ascii="Swis721 Cn BT Roman" w:eastAsia="Arial" w:hAnsi="Swis721 Cn BT Roman"/>
          <w:color w:val="241F1F"/>
        </w:rPr>
      </w:pPr>
    </w:p>
    <w:p w14:paraId="5A02522B" w14:textId="5440820C" w:rsidR="0061044F" w:rsidRDefault="0053511B" w:rsidP="005D4EFD">
      <w:pPr>
        <w:jc w:val="both"/>
        <w:rPr>
          <w:rFonts w:ascii="Swis721 Cn BT Roman" w:eastAsia="Arial" w:hAnsi="Swis721 Cn BT Roman"/>
          <w:color w:val="241F1F"/>
        </w:rPr>
      </w:pPr>
      <w:r w:rsidRPr="0053511B">
        <w:rPr>
          <w:rFonts w:ascii="Swis721 Cn BT Roman" w:eastAsia="Arial" w:hAnsi="Swis721 Cn BT Roman"/>
          <w:color w:val="241F1F"/>
        </w:rPr>
        <w:t>Contenido Introducción</w:t>
      </w:r>
      <w:r w:rsidR="005D4EFD">
        <w:rPr>
          <w:rFonts w:ascii="Swis721 Cn BT Roman" w:eastAsia="Arial" w:hAnsi="Swis721 Cn BT Roman"/>
          <w:color w:val="241F1F"/>
        </w:rPr>
        <w:t>.</w:t>
      </w:r>
    </w:p>
    <w:p w14:paraId="49C9F10F" w14:textId="77777777" w:rsidR="005D4EFD" w:rsidRDefault="005D4EFD" w:rsidP="005D4EFD">
      <w:pPr>
        <w:jc w:val="both"/>
        <w:rPr>
          <w:rFonts w:ascii="Swis721 Cn BT Roman" w:eastAsia="Arial" w:hAnsi="Swis721 Cn BT Roman"/>
          <w:color w:val="241F1F"/>
        </w:rPr>
      </w:pPr>
    </w:p>
    <w:p w14:paraId="26172A84" w14:textId="77777777" w:rsidR="00C364E9" w:rsidRPr="00C364E9" w:rsidRDefault="00C364E9" w:rsidP="00C364E9">
      <w:pPr>
        <w:jc w:val="both"/>
        <w:rPr>
          <w:rFonts w:ascii="Swis721 Cn BT Roman" w:eastAsia="Arial" w:hAnsi="Swis721 Cn BT Roman"/>
          <w:color w:val="241F1F"/>
        </w:rPr>
      </w:pPr>
    </w:p>
    <w:p w14:paraId="61C6DD32" w14:textId="77777777" w:rsidR="00066796" w:rsidRPr="0078054E" w:rsidRDefault="00066796" w:rsidP="00066796">
      <w:pPr>
        <w:pStyle w:val="Ttulo2"/>
        <w:spacing w:before="0"/>
        <w:ind w:left="709"/>
        <w:rPr>
          <w:color w:val="auto"/>
          <w:sz w:val="24"/>
          <w:szCs w:val="24"/>
        </w:rPr>
      </w:pPr>
      <w:bookmarkStart w:id="8" w:name="_Toc47712403"/>
      <w:r w:rsidRPr="0078054E">
        <w:rPr>
          <w:color w:val="auto"/>
          <w:sz w:val="24"/>
          <w:szCs w:val="24"/>
        </w:rPr>
        <w:t>Información catastral</w:t>
      </w:r>
      <w:bookmarkEnd w:id="8"/>
    </w:p>
    <w:p w14:paraId="6689115A" w14:textId="77777777" w:rsidR="00E32821" w:rsidRDefault="00E32821" w:rsidP="00066796">
      <w:pPr>
        <w:rPr>
          <w:rFonts w:ascii="Swis721 Cn BT Roman" w:eastAsia="Arial" w:hAnsi="Swis721 Cn BT Roman"/>
          <w:color w:val="241F1F"/>
        </w:rPr>
      </w:pPr>
    </w:p>
    <w:p w14:paraId="2520BFCD" w14:textId="4AACE990" w:rsidR="00066796" w:rsidRDefault="00E32821" w:rsidP="00066796">
      <w:r w:rsidRPr="0053511B">
        <w:rPr>
          <w:rFonts w:ascii="Swis721 Cn BT Roman" w:eastAsia="Arial" w:hAnsi="Swis721 Cn BT Roman"/>
          <w:color w:val="241F1F"/>
        </w:rPr>
        <w:t>Contenido</w:t>
      </w:r>
    </w:p>
    <w:p w14:paraId="5582044A" w14:textId="77777777" w:rsidR="00B47780" w:rsidRDefault="00B47780" w:rsidP="007722D0">
      <w:pPr>
        <w:rPr>
          <w:lang w:eastAsia="es-ES_tradnl"/>
        </w:rPr>
      </w:pPr>
    </w:p>
    <w:p w14:paraId="77EB6B8A" w14:textId="1E07B8EB" w:rsidR="00B47780" w:rsidRDefault="00B47780" w:rsidP="007722D0">
      <w:pPr>
        <w:rPr>
          <w:lang w:eastAsia="es-ES_tradnl"/>
        </w:rPr>
      </w:pPr>
    </w:p>
    <w:p w14:paraId="3D11DB41" w14:textId="77777777" w:rsidR="00895915" w:rsidRPr="00972C11" w:rsidRDefault="00895915" w:rsidP="008A282C">
      <w:pPr>
        <w:pStyle w:val="Ttulo1"/>
        <w:numPr>
          <w:ilvl w:val="0"/>
          <w:numId w:val="3"/>
        </w:numPr>
        <w:spacing w:before="0"/>
        <w:ind w:left="426" w:hanging="426"/>
        <w:rPr>
          <w:rFonts w:eastAsia="Gill Sans MT"/>
          <w:color w:val="auto"/>
          <w:sz w:val="24"/>
          <w:szCs w:val="24"/>
        </w:rPr>
      </w:pPr>
      <w:bookmarkStart w:id="9" w:name="_Toc47712404"/>
      <w:r w:rsidRPr="00972C11">
        <w:rPr>
          <w:rFonts w:eastAsia="Gill Sans MT"/>
          <w:color w:val="auto"/>
          <w:sz w:val="24"/>
          <w:szCs w:val="24"/>
        </w:rPr>
        <w:t xml:space="preserve">Insumos </w:t>
      </w:r>
      <w:r w:rsidR="001A7045" w:rsidRPr="00972C11">
        <w:rPr>
          <w:rFonts w:eastAsia="Gill Sans MT"/>
          <w:color w:val="auto"/>
          <w:sz w:val="24"/>
          <w:szCs w:val="24"/>
        </w:rPr>
        <w:t>cartográficos</w:t>
      </w:r>
      <w:bookmarkEnd w:id="9"/>
    </w:p>
    <w:p w14:paraId="71151D88" w14:textId="77777777" w:rsidR="00895915" w:rsidRPr="00DF2977" w:rsidRDefault="00895915" w:rsidP="00F10186">
      <w:pPr>
        <w:rPr>
          <w:sz w:val="20"/>
          <w:lang w:eastAsia="es-ES_tradnl"/>
        </w:rPr>
      </w:pPr>
    </w:p>
    <w:p w14:paraId="521AF134" w14:textId="77777777" w:rsidR="000455ED" w:rsidRPr="0078054E" w:rsidRDefault="000455ED" w:rsidP="008A282C">
      <w:pPr>
        <w:pStyle w:val="Ttulo2"/>
        <w:numPr>
          <w:ilvl w:val="1"/>
          <w:numId w:val="4"/>
        </w:numPr>
        <w:spacing w:before="0"/>
        <w:ind w:left="567" w:hanging="567"/>
        <w:rPr>
          <w:color w:val="auto"/>
          <w:sz w:val="24"/>
          <w:szCs w:val="24"/>
        </w:rPr>
      </w:pPr>
      <w:bookmarkStart w:id="10" w:name="_Toc47712405"/>
      <w:r w:rsidRPr="0078054E">
        <w:rPr>
          <w:color w:val="auto"/>
          <w:sz w:val="24"/>
          <w:szCs w:val="24"/>
        </w:rPr>
        <w:t>Imágenes o fotografías aéreas</w:t>
      </w:r>
      <w:bookmarkEnd w:id="10"/>
    </w:p>
    <w:p w14:paraId="6EA42909" w14:textId="77777777" w:rsidR="000455ED" w:rsidRPr="00DF2977" w:rsidRDefault="000455ED" w:rsidP="00F10186">
      <w:pPr>
        <w:rPr>
          <w:sz w:val="20"/>
        </w:rPr>
      </w:pPr>
    </w:p>
    <w:p w14:paraId="2AC7339C" w14:textId="77777777" w:rsidR="000455ED" w:rsidRPr="00A87E9C" w:rsidRDefault="00B65EFA" w:rsidP="00F10186">
      <w:pPr>
        <w:jc w:val="both"/>
        <w:rPr>
          <w:rFonts w:ascii="Gill Sans MT" w:eastAsia="Arial" w:hAnsi="Gill Sans MT"/>
          <w:color w:val="241F1F"/>
        </w:rPr>
      </w:pPr>
      <w:r w:rsidRPr="00A87E9C">
        <w:rPr>
          <w:rFonts w:ascii="Gill Sans MT" w:eastAsia="Arial" w:hAnsi="Gill Sans MT"/>
          <w:color w:val="241F1F"/>
        </w:rPr>
        <w:t xml:space="preserve">Como parte de los insumos disponibles, se encuentran las </w:t>
      </w:r>
      <w:r w:rsidR="008F0680" w:rsidRPr="00A87E9C">
        <w:rPr>
          <w:rFonts w:ascii="Gill Sans MT" w:eastAsia="Arial" w:hAnsi="Gill Sans MT"/>
          <w:color w:val="241F1F"/>
        </w:rPr>
        <w:t xml:space="preserve">imágenes </w:t>
      </w:r>
      <w:r w:rsidRPr="00A87E9C">
        <w:rPr>
          <w:rFonts w:ascii="Gill Sans MT" w:eastAsia="Arial" w:hAnsi="Gill Sans MT"/>
          <w:color w:val="241F1F"/>
        </w:rPr>
        <w:t xml:space="preserve">satelitales </w:t>
      </w:r>
      <w:r w:rsidR="008F0680" w:rsidRPr="00A87E9C">
        <w:rPr>
          <w:rFonts w:ascii="Gill Sans MT" w:eastAsia="Arial" w:hAnsi="Gill Sans MT"/>
          <w:color w:val="241F1F"/>
        </w:rPr>
        <w:t xml:space="preserve">y fotografías aéreas </w:t>
      </w:r>
      <w:r w:rsidRPr="00A87E9C">
        <w:rPr>
          <w:rFonts w:ascii="Gill Sans MT" w:eastAsia="Arial" w:hAnsi="Gill Sans MT"/>
          <w:color w:val="241F1F"/>
        </w:rPr>
        <w:t>capturadas por el IGAC o gestionadas con terceros como apoyo al proceso de actualización catastral.</w:t>
      </w:r>
    </w:p>
    <w:p w14:paraId="3713AC88" w14:textId="77777777" w:rsidR="00B65EFA" w:rsidRDefault="00B65EFA" w:rsidP="00F10186">
      <w:pPr>
        <w:jc w:val="both"/>
        <w:rPr>
          <w:rFonts w:ascii="Swis721 Cn BT Roman" w:eastAsia="Arial" w:hAnsi="Swis721 Cn BT Roman"/>
          <w:color w:val="241F1F"/>
        </w:rPr>
      </w:pPr>
    </w:p>
    <w:p w14:paraId="08CEB47A" w14:textId="7465127B" w:rsidR="00B65EFA" w:rsidRPr="00A87E9C" w:rsidRDefault="00B65EFA" w:rsidP="00F10186">
      <w:pPr>
        <w:jc w:val="both"/>
        <w:rPr>
          <w:rFonts w:ascii="Gill Sans MT" w:eastAsia="Arial" w:hAnsi="Gill Sans MT"/>
          <w:color w:val="241F1F"/>
        </w:rPr>
      </w:pPr>
      <w:r w:rsidRPr="00A87E9C">
        <w:rPr>
          <w:rFonts w:ascii="Gill Sans MT" w:eastAsia="Arial" w:hAnsi="Gill Sans MT"/>
          <w:color w:val="241F1F"/>
        </w:rPr>
        <w:t xml:space="preserve">Las imágenes y fotografías aéreas </w:t>
      </w:r>
      <w:r w:rsidR="00FD2DE0" w:rsidRPr="00A87E9C">
        <w:rPr>
          <w:rFonts w:ascii="Gill Sans MT" w:eastAsia="Arial" w:hAnsi="Gill Sans MT"/>
          <w:color w:val="241F1F"/>
        </w:rPr>
        <w:t>disponibles</w:t>
      </w:r>
      <w:r w:rsidRPr="00A87E9C">
        <w:rPr>
          <w:rFonts w:ascii="Gill Sans MT" w:eastAsia="Arial" w:hAnsi="Gill Sans MT"/>
          <w:color w:val="241F1F"/>
        </w:rPr>
        <w:t xml:space="preserve"> son revisadas por el equipo del IGAC, con el ánimo de identificar sus principales características y reconocer de forma general su utilidad para la generación y/o actualización de información cartográfica, insumo para la gestión catastral.</w:t>
      </w:r>
      <w:r w:rsidR="00934CBE" w:rsidRPr="00A87E9C">
        <w:rPr>
          <w:rFonts w:ascii="Gill Sans MT" w:eastAsia="Arial" w:hAnsi="Gill Sans MT"/>
          <w:color w:val="241F1F"/>
        </w:rPr>
        <w:t xml:space="preserve"> </w:t>
      </w:r>
      <w:r w:rsidR="005D70BA" w:rsidRPr="00A87E9C">
        <w:rPr>
          <w:rFonts w:ascii="Gill Sans MT" w:eastAsia="Arial" w:hAnsi="Gill Sans MT"/>
          <w:color w:val="241F1F"/>
        </w:rPr>
        <w:t>E</w:t>
      </w:r>
      <w:r w:rsidRPr="00A87E9C">
        <w:rPr>
          <w:rFonts w:ascii="Gill Sans MT" w:eastAsia="Arial" w:hAnsi="Gill Sans MT"/>
          <w:color w:val="241F1F"/>
        </w:rPr>
        <w:t>n la tabla 1 se presentan las imágenes satelitales y fotografías aéreas disponibles con las siguientes características:</w:t>
      </w:r>
    </w:p>
    <w:p w14:paraId="7CEE6257" w14:textId="77777777" w:rsidR="00B65EFA" w:rsidRPr="00A87E9C" w:rsidRDefault="00B65EFA" w:rsidP="00F10186">
      <w:pPr>
        <w:jc w:val="both"/>
        <w:rPr>
          <w:rFonts w:ascii="Gill Sans MT" w:eastAsia="Arial" w:hAnsi="Gill Sans MT"/>
          <w:color w:val="241F1F"/>
        </w:rPr>
      </w:pPr>
    </w:p>
    <w:p w14:paraId="603FA262" w14:textId="0FE3F9AF" w:rsidR="00B65EFA" w:rsidRPr="00A87E9C" w:rsidRDefault="00B65EFA" w:rsidP="00A87E9C">
      <w:pPr>
        <w:jc w:val="both"/>
        <w:rPr>
          <w:rFonts w:ascii="Gill Sans MT" w:eastAsia="Arial" w:hAnsi="Gill Sans MT"/>
          <w:color w:val="241F1F"/>
        </w:rPr>
      </w:pPr>
      <w:r w:rsidRPr="00A87E9C">
        <w:rPr>
          <w:rFonts w:ascii="Gill Sans MT" w:eastAsia="Arial" w:hAnsi="Gill Sans MT"/>
          <w:color w:val="241F1F"/>
        </w:rPr>
        <w:t>Sensor: Dato básico de la plataforma, sensor y/o versión del sensor con el cuál fue hecha la captura de la información, con esta información se puede</w:t>
      </w:r>
      <w:r w:rsidR="005D77EC" w:rsidRPr="00A87E9C">
        <w:rPr>
          <w:rFonts w:ascii="Gill Sans MT" w:eastAsia="Arial" w:hAnsi="Gill Sans MT"/>
          <w:color w:val="241F1F"/>
        </w:rPr>
        <w:t>n</w:t>
      </w:r>
      <w:r w:rsidRPr="00A87E9C">
        <w:rPr>
          <w:rFonts w:ascii="Gill Sans MT" w:eastAsia="Arial" w:hAnsi="Gill Sans MT"/>
          <w:color w:val="241F1F"/>
        </w:rPr>
        <w:t xml:space="preserve"> caracterizar las imágenes por las especificaciones conocidas de cada una de las plataformas y sensores en el mercado, es de utilidad para entender de primera mano cuales pueden ser las características generales de la escena.</w:t>
      </w:r>
      <w:bookmarkStart w:id="11" w:name="_Toc45824349"/>
    </w:p>
    <w:p w14:paraId="04457055" w14:textId="77777777" w:rsidR="00B65EFA" w:rsidRPr="00A87E9C" w:rsidRDefault="00B65EFA" w:rsidP="00A87E9C">
      <w:pPr>
        <w:jc w:val="both"/>
        <w:rPr>
          <w:rFonts w:ascii="Gill Sans MT" w:eastAsia="Arial" w:hAnsi="Gill Sans MT"/>
          <w:color w:val="241F1F"/>
        </w:rPr>
      </w:pPr>
    </w:p>
    <w:p w14:paraId="76F3217A" w14:textId="18A0D7DC" w:rsidR="00B65EFA" w:rsidRPr="00A87E9C" w:rsidRDefault="00B65EFA" w:rsidP="00A87E9C">
      <w:pPr>
        <w:jc w:val="both"/>
        <w:rPr>
          <w:rFonts w:ascii="Gill Sans MT" w:eastAsia="Arial" w:hAnsi="Gill Sans MT"/>
          <w:color w:val="241F1F"/>
        </w:rPr>
      </w:pPr>
      <w:r w:rsidRPr="00A87E9C">
        <w:rPr>
          <w:rFonts w:ascii="Gill Sans MT" w:eastAsia="Arial" w:hAnsi="Gill Sans MT"/>
          <w:color w:val="241F1F"/>
        </w:rPr>
        <w:t>GSD (Ground Sample Distance)</w:t>
      </w:r>
      <w:bookmarkEnd w:id="11"/>
      <w:r w:rsidRPr="00A87E9C">
        <w:rPr>
          <w:rFonts w:ascii="Gill Sans MT" w:eastAsia="Arial" w:hAnsi="Gill Sans MT"/>
          <w:color w:val="241F1F"/>
        </w:rPr>
        <w:t xml:space="preserve">: Es el tamaño medio aproximado de un pixel sobre el terreno, su valor permite ubicar las imágenes insumo dentro de uno de los productos denominados en las especificaciones técnicas como: Orto10, Orto20, Orto50, Orto100, y Orto250, haciendo referencia al tamaño del pixel máximo determinado para cada una de </w:t>
      </w:r>
      <w:r w:rsidRPr="00A87E9C">
        <w:rPr>
          <w:rFonts w:ascii="Gill Sans MT" w:eastAsia="Arial" w:hAnsi="Gill Sans MT"/>
          <w:color w:val="241F1F"/>
        </w:rPr>
        <w:lastRenderedPageBreak/>
        <w:t>las denominaciones. El valor es extraído, en el caso de las imágenes satelitales, sobre los metadatos asociados a la captura de la escena y para los vuelos aerotransportados, realizando un cálculo de su valor medio sobre el modelo generado sobre los pares estereoscópicos, este valor se relaciona directamente con  la posibilidad de poder interpretar un objeto, con tamaños de GSD más pequeños se pueden interpretar los elementos con mayor resolución es decir</w:t>
      </w:r>
      <w:r w:rsidR="005D77EC" w:rsidRPr="00A87E9C">
        <w:rPr>
          <w:rFonts w:ascii="Gill Sans MT" w:eastAsia="Arial" w:hAnsi="Gill Sans MT"/>
          <w:color w:val="241F1F"/>
        </w:rPr>
        <w:t>,</w:t>
      </w:r>
      <w:r w:rsidRPr="00A87E9C">
        <w:rPr>
          <w:rFonts w:ascii="Gill Sans MT" w:eastAsia="Arial" w:hAnsi="Gill Sans MT"/>
          <w:color w:val="241F1F"/>
        </w:rPr>
        <w:t xml:space="preserve"> que se pueden interpretar con menor ambigüedad en su tamaño y forma.</w:t>
      </w:r>
      <w:bookmarkStart w:id="12" w:name="_Toc45824350"/>
    </w:p>
    <w:p w14:paraId="685832CA" w14:textId="77777777" w:rsidR="00B65EFA" w:rsidRPr="00A87E9C" w:rsidRDefault="00B65EFA" w:rsidP="00A87E9C">
      <w:pPr>
        <w:jc w:val="both"/>
        <w:rPr>
          <w:rFonts w:ascii="Gill Sans MT" w:eastAsia="Arial" w:hAnsi="Gill Sans MT"/>
          <w:color w:val="241F1F"/>
        </w:rPr>
      </w:pPr>
    </w:p>
    <w:p w14:paraId="1AA157C3" w14:textId="4B13BC53" w:rsidR="00B65EFA" w:rsidRPr="00A87E9C" w:rsidRDefault="00B65EFA" w:rsidP="00A87E9C">
      <w:pPr>
        <w:jc w:val="both"/>
        <w:rPr>
          <w:rFonts w:ascii="Gill Sans MT" w:eastAsia="Arial" w:hAnsi="Gill Sans MT"/>
          <w:color w:val="241F1F"/>
        </w:rPr>
      </w:pPr>
      <w:r w:rsidRPr="00A87E9C">
        <w:rPr>
          <w:rFonts w:ascii="Gill Sans MT" w:eastAsia="Arial" w:hAnsi="Gill Sans MT"/>
          <w:color w:val="241F1F"/>
        </w:rPr>
        <w:t>Bandas</w:t>
      </w:r>
      <w:bookmarkEnd w:id="12"/>
      <w:r w:rsidRPr="00A87E9C">
        <w:rPr>
          <w:rFonts w:ascii="Gill Sans MT" w:eastAsia="Arial" w:hAnsi="Gill Sans MT"/>
          <w:color w:val="241F1F"/>
        </w:rPr>
        <w:t xml:space="preserve">: Este ítem suministra entrega </w:t>
      </w:r>
      <w:r w:rsidR="005D77EC" w:rsidRPr="00A87E9C">
        <w:rPr>
          <w:rFonts w:ascii="Gill Sans MT" w:eastAsia="Arial" w:hAnsi="Gill Sans MT"/>
          <w:color w:val="241F1F"/>
        </w:rPr>
        <w:t xml:space="preserve">de la </w:t>
      </w:r>
      <w:r w:rsidRPr="00A87E9C">
        <w:rPr>
          <w:rFonts w:ascii="Gill Sans MT" w:eastAsia="Arial" w:hAnsi="Gill Sans MT"/>
          <w:color w:val="241F1F"/>
        </w:rPr>
        <w:t>información sobre el rango del espectro electromagnético que es contenido como información dentro de la imagen y nos caracteriza las imágenes como pancromáticas, multiespectrales o hiperespectrales. Para el cumplimiento de la especificación técnica, la resolución espectral mínima debe ser de color verdadero, es decir tres bandas espectrales conteniendo los rangos del rojo, verde y azul, y como nomenclatura se ha empleado RGB (Red, Green, Blue)</w:t>
      </w:r>
      <w:r w:rsidR="00C35243" w:rsidRPr="00A87E9C">
        <w:rPr>
          <w:rFonts w:ascii="Gill Sans MT" w:eastAsia="Arial" w:hAnsi="Gill Sans MT"/>
          <w:color w:val="241F1F"/>
        </w:rPr>
        <w:t xml:space="preserve">. Sin embargo, </w:t>
      </w:r>
      <w:r w:rsidRPr="00A87E9C">
        <w:rPr>
          <w:rFonts w:ascii="Gill Sans MT" w:eastAsia="Arial" w:hAnsi="Gill Sans MT"/>
          <w:color w:val="241F1F"/>
        </w:rPr>
        <w:t>no se restringe el uso de imágenes con mayor resolución espectral, mientras se cumpla con la mínima establecida. El número de bandas espectrales y su rango se extrae mediante herramientas de procesamiento o visualización de datos ráster, a mayor cantidad de bandas espectrales capturadas por un sensor en una imagen, mejor la diferenciación de las clases de coberturas.</w:t>
      </w:r>
    </w:p>
    <w:p w14:paraId="3AB0884A" w14:textId="77777777" w:rsidR="00C35243" w:rsidRPr="00A87E9C" w:rsidRDefault="00C35243" w:rsidP="00A87E9C">
      <w:pPr>
        <w:jc w:val="both"/>
        <w:rPr>
          <w:rFonts w:ascii="Gill Sans MT" w:eastAsia="Arial" w:hAnsi="Gill Sans MT"/>
          <w:color w:val="241F1F"/>
        </w:rPr>
      </w:pPr>
    </w:p>
    <w:p w14:paraId="21695E6B" w14:textId="77777777" w:rsidR="00B65EFA" w:rsidRPr="00A87E9C" w:rsidRDefault="00C35243" w:rsidP="00A87E9C">
      <w:pPr>
        <w:jc w:val="both"/>
        <w:rPr>
          <w:rFonts w:ascii="Gill Sans MT" w:eastAsia="Arial" w:hAnsi="Gill Sans MT"/>
          <w:color w:val="241F1F"/>
        </w:rPr>
      </w:pPr>
      <w:r w:rsidRPr="00A87E9C">
        <w:rPr>
          <w:rFonts w:ascii="Gill Sans MT" w:eastAsia="Arial" w:hAnsi="Gill Sans MT"/>
          <w:color w:val="241F1F"/>
        </w:rPr>
        <w:t xml:space="preserve">Bits. </w:t>
      </w:r>
      <w:r w:rsidR="00B65EFA" w:rsidRPr="00A87E9C">
        <w:rPr>
          <w:rFonts w:ascii="Gill Sans MT" w:eastAsia="Arial" w:hAnsi="Gill Sans MT"/>
          <w:color w:val="241F1F"/>
        </w:rPr>
        <w:t>Con este valor se puede determinar la cantidad de niveles digitales almacenados por el sensor y su capacidad para determinar pequeñas variaciones en los valores radiométricos captados, es decir cuántos bits por cada pixel es almacenado, también conocida como profundidad de color</w:t>
      </w:r>
      <w:r w:rsidRPr="00A87E9C">
        <w:rPr>
          <w:rFonts w:ascii="Gill Sans MT" w:eastAsia="Arial" w:hAnsi="Gill Sans MT"/>
          <w:color w:val="241F1F"/>
        </w:rPr>
        <w:t xml:space="preserve">. Se extrae </w:t>
      </w:r>
      <w:r w:rsidR="00B65EFA" w:rsidRPr="00A87E9C">
        <w:rPr>
          <w:rFonts w:ascii="Gill Sans MT" w:eastAsia="Arial" w:hAnsi="Gill Sans MT"/>
          <w:color w:val="241F1F"/>
        </w:rPr>
        <w:t>el valor mediante el uso de herramientas de software de manejo y procesamiento de datos ráster</w:t>
      </w:r>
      <w:r w:rsidRPr="00A87E9C">
        <w:rPr>
          <w:rFonts w:ascii="Gill Sans MT" w:eastAsia="Arial" w:hAnsi="Gill Sans MT"/>
          <w:color w:val="241F1F"/>
        </w:rPr>
        <w:t>. C</w:t>
      </w:r>
      <w:r w:rsidR="00B65EFA" w:rsidRPr="00A87E9C">
        <w:rPr>
          <w:rFonts w:ascii="Gill Sans MT" w:eastAsia="Arial" w:hAnsi="Gill Sans MT"/>
          <w:color w:val="241F1F"/>
        </w:rPr>
        <w:t xml:space="preserve">on una mejor resolución espectral se pueden aplicar ajustes más grandes en el brillo y contraste, lo que permite el realce en zonas oscuras y eliminar zonas con saturación. </w:t>
      </w:r>
    </w:p>
    <w:p w14:paraId="6257F90C" w14:textId="77777777" w:rsidR="005D70BA" w:rsidRPr="00A87E9C" w:rsidRDefault="005D70BA" w:rsidP="00A87E9C">
      <w:pPr>
        <w:jc w:val="both"/>
        <w:rPr>
          <w:rFonts w:ascii="Gill Sans MT" w:eastAsia="Arial" w:hAnsi="Gill Sans MT"/>
          <w:color w:val="241F1F"/>
        </w:rPr>
      </w:pPr>
    </w:p>
    <w:p w14:paraId="63FA3AD1" w14:textId="77777777" w:rsidR="00BA56D0" w:rsidRPr="00A87E9C" w:rsidRDefault="005D70BA" w:rsidP="00A87E9C">
      <w:pPr>
        <w:jc w:val="both"/>
        <w:rPr>
          <w:rFonts w:ascii="Gill Sans MT" w:eastAsia="Arial" w:hAnsi="Gill Sans MT"/>
          <w:color w:val="241F1F"/>
        </w:rPr>
      </w:pPr>
      <w:r w:rsidRPr="00A87E9C">
        <w:rPr>
          <w:rFonts w:ascii="Gill Sans MT" w:eastAsia="Arial" w:hAnsi="Gill Sans MT"/>
          <w:color w:val="241F1F"/>
        </w:rPr>
        <w:t>Fecha de toma: Determina el momento en que fue capturada la información, con la importancia obvia de poder establecer su utilidad dentro del rango de tiempo determinado por cada uso específico. La fecha de captura no determina la calidad del insumo, sino que lo ubica dentro de un momento, lo que permite su uso para determinadas tareas de estudios multitemporales, adquisición o actualización de información. Su valor es identificado directamente en los metadatos de la imagen.</w:t>
      </w:r>
      <w:bookmarkStart w:id="13" w:name="_Toc45824358"/>
    </w:p>
    <w:p w14:paraId="11AF4EA0" w14:textId="77777777" w:rsidR="00BA56D0" w:rsidRPr="00A87E9C" w:rsidRDefault="00BA56D0" w:rsidP="00A87E9C">
      <w:pPr>
        <w:jc w:val="both"/>
        <w:rPr>
          <w:rFonts w:ascii="Gill Sans MT" w:eastAsia="Arial" w:hAnsi="Gill Sans MT"/>
          <w:color w:val="241F1F"/>
        </w:rPr>
      </w:pPr>
    </w:p>
    <w:p w14:paraId="0D681CC8" w14:textId="77777777" w:rsidR="00DC3C64" w:rsidRPr="00A87E9C" w:rsidRDefault="009013F9" w:rsidP="00A87E9C">
      <w:pPr>
        <w:jc w:val="both"/>
        <w:rPr>
          <w:rFonts w:ascii="Gill Sans MT" w:eastAsia="Arial" w:hAnsi="Gill Sans MT"/>
          <w:color w:val="241F1F"/>
        </w:rPr>
      </w:pPr>
      <w:r w:rsidRPr="00A87E9C">
        <w:rPr>
          <w:rFonts w:ascii="Gill Sans MT" w:eastAsia="Arial" w:hAnsi="Gill Sans MT"/>
          <w:color w:val="241F1F"/>
        </w:rPr>
        <w:t>Tipo:</w:t>
      </w:r>
      <w:r w:rsidR="00A95B8D" w:rsidRPr="00A87E9C">
        <w:rPr>
          <w:rFonts w:ascii="Gill Sans MT" w:eastAsia="Arial" w:hAnsi="Gill Sans MT"/>
          <w:color w:val="241F1F"/>
        </w:rPr>
        <w:t xml:space="preserve"> Describe si la imagen permite </w:t>
      </w:r>
      <w:r w:rsidR="00626CC9" w:rsidRPr="00A87E9C">
        <w:rPr>
          <w:rFonts w:ascii="Gill Sans MT" w:eastAsia="Arial" w:hAnsi="Gill Sans MT"/>
          <w:color w:val="241F1F"/>
        </w:rPr>
        <w:t xml:space="preserve">la interpretación tridimensional de datos. </w:t>
      </w:r>
      <w:r w:rsidR="00DC3C64" w:rsidRPr="00A87E9C">
        <w:rPr>
          <w:rFonts w:ascii="Gill Sans MT" w:eastAsia="Arial" w:hAnsi="Gill Sans MT"/>
          <w:color w:val="241F1F"/>
        </w:rPr>
        <w:t xml:space="preserve">Así mismo, contempla el nivel de procesamiento de la imagen, </w:t>
      </w:r>
      <w:r w:rsidR="00BA56D0" w:rsidRPr="00A87E9C">
        <w:rPr>
          <w:rFonts w:ascii="Gill Sans MT" w:eastAsia="Arial" w:hAnsi="Gill Sans MT"/>
          <w:color w:val="241F1F"/>
        </w:rPr>
        <w:t>que para este caso es “primary”, es decir que contempla unos datos de posicionamiento inicial, como centros de proyección iniciales x, y, z, o, p, k.</w:t>
      </w:r>
    </w:p>
    <w:p w14:paraId="6E24D129" w14:textId="77777777" w:rsidR="00DC3C64" w:rsidRPr="00A87E9C" w:rsidRDefault="00DC3C64" w:rsidP="00A87E9C">
      <w:pPr>
        <w:jc w:val="both"/>
        <w:rPr>
          <w:rFonts w:ascii="Gill Sans MT" w:eastAsia="Arial" w:hAnsi="Gill Sans MT"/>
          <w:color w:val="241F1F"/>
        </w:rPr>
      </w:pPr>
    </w:p>
    <w:bookmarkEnd w:id="13"/>
    <w:p w14:paraId="15790E0E" w14:textId="77777777" w:rsidR="005D70BA" w:rsidRPr="00A87E9C" w:rsidRDefault="005D70BA" w:rsidP="00A87E9C">
      <w:pPr>
        <w:jc w:val="both"/>
        <w:rPr>
          <w:rFonts w:ascii="Gill Sans MT" w:eastAsia="Arial" w:hAnsi="Gill Sans MT"/>
          <w:color w:val="241F1F"/>
        </w:rPr>
      </w:pPr>
      <w:r w:rsidRPr="00A87E9C">
        <w:rPr>
          <w:rFonts w:ascii="Gill Sans MT" w:eastAsia="Arial" w:hAnsi="Gill Sans MT"/>
          <w:color w:val="241F1F"/>
        </w:rPr>
        <w:t>Área sensor (ha): Es el área cubierta por el sensor.</w:t>
      </w:r>
    </w:p>
    <w:p w14:paraId="601CE1D0" w14:textId="77777777" w:rsidR="005D70BA" w:rsidRPr="00A87E9C" w:rsidRDefault="005D70BA" w:rsidP="00A87E9C">
      <w:pPr>
        <w:jc w:val="both"/>
        <w:rPr>
          <w:rFonts w:ascii="Gill Sans MT" w:eastAsia="Arial" w:hAnsi="Gill Sans MT"/>
          <w:color w:val="241F1F"/>
        </w:rPr>
      </w:pPr>
    </w:p>
    <w:p w14:paraId="4F0FC147" w14:textId="77777777" w:rsidR="005D70BA" w:rsidRPr="00A87E9C" w:rsidRDefault="005D70BA" w:rsidP="00A87E9C">
      <w:pPr>
        <w:jc w:val="both"/>
        <w:rPr>
          <w:rFonts w:ascii="Gill Sans MT" w:eastAsia="Arial" w:hAnsi="Gill Sans MT"/>
          <w:color w:val="241F1F"/>
        </w:rPr>
      </w:pPr>
      <w:r w:rsidRPr="00A87E9C">
        <w:rPr>
          <w:rFonts w:ascii="Gill Sans MT" w:eastAsia="Arial" w:hAnsi="Gill Sans MT"/>
          <w:color w:val="241F1F"/>
        </w:rPr>
        <w:t>Área útil (ha). Corresponde al espacio del territorio cubierto por la imagen, después de haber sustraído las zonas con nubes, sombras, o cualquier otro defecto en la imagen, que impida la interpretación de elementos. Su cubrimiento se observa en la gráfica 3.</w:t>
      </w:r>
    </w:p>
    <w:p w14:paraId="2A769D08" w14:textId="77777777" w:rsidR="00646972" w:rsidRPr="00A87E9C" w:rsidRDefault="00646972" w:rsidP="00A87E9C">
      <w:pPr>
        <w:jc w:val="both"/>
        <w:rPr>
          <w:rFonts w:ascii="Gill Sans MT" w:eastAsia="Arial" w:hAnsi="Gill Sans MT"/>
          <w:color w:val="241F1F"/>
        </w:rPr>
      </w:pPr>
    </w:p>
    <w:tbl>
      <w:tblPr>
        <w:tblStyle w:val="Tabladelista2"/>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1132"/>
        <w:gridCol w:w="849"/>
        <w:gridCol w:w="708"/>
        <w:gridCol w:w="991"/>
        <w:gridCol w:w="1638"/>
        <w:gridCol w:w="1149"/>
        <w:gridCol w:w="800"/>
      </w:tblGrid>
      <w:tr w:rsidR="007C6BCE" w:rsidRPr="00187E87" w14:paraId="1953E4F7" w14:textId="77777777" w:rsidTr="0034609A">
        <w:trPr>
          <w:cnfStyle w:val="100000000000" w:firstRow="1" w:lastRow="0" w:firstColumn="0" w:lastColumn="0" w:oddVBand="0" w:evenVBand="0" w:oddHBand="0" w:evenHBand="0" w:firstRowFirstColumn="0" w:firstRowLastColumn="0" w:lastRowFirstColumn="0" w:lastRowLastColumn="0"/>
          <w:trHeight w:val="56"/>
          <w:jc w:val="right"/>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Mar>
              <w:top w:w="28" w:type="dxa"/>
              <w:left w:w="28" w:type="dxa"/>
              <w:bottom w:w="28" w:type="dxa"/>
              <w:right w:w="28" w:type="dxa"/>
            </w:tcMar>
            <w:vAlign w:val="center"/>
          </w:tcPr>
          <w:p w14:paraId="4BBFED22" w14:textId="32C94925" w:rsidR="007C6BCE" w:rsidRDefault="007C6BCE" w:rsidP="007C6BCE">
            <w:pPr>
              <w:jc w:val="center"/>
              <w:rPr>
                <w:rFonts w:ascii="Swis721 Cn BT Roman" w:hAnsi="Swis721 Cn BT Roman"/>
                <w:b w:val="0"/>
                <w:bCs w:val="0"/>
                <w:sz w:val="18"/>
                <w:szCs w:val="16"/>
              </w:rPr>
            </w:pPr>
            <w:r w:rsidRPr="007C6BCE">
              <w:rPr>
                <w:rFonts w:ascii="Gill Sans MT" w:hAnsi="Gill Sans MT"/>
                <w:b w:val="0"/>
                <w:sz w:val="18"/>
                <w:szCs w:val="16"/>
              </w:rPr>
              <w:lastRenderedPageBreak/>
              <w:t>Tabla 1.</w:t>
            </w:r>
            <w:r>
              <w:rPr>
                <w:rFonts w:ascii="Gill Sans MT" w:hAnsi="Gill Sans MT"/>
                <w:sz w:val="18"/>
                <w:szCs w:val="16"/>
              </w:rPr>
              <w:t xml:space="preserve"> </w:t>
            </w:r>
            <w:r>
              <w:rPr>
                <w:rFonts w:ascii="Swis721 Cn BT Roman" w:hAnsi="Swis721 Cn BT Roman"/>
                <w:b w:val="0"/>
                <w:bCs w:val="0"/>
                <w:sz w:val="18"/>
                <w:szCs w:val="16"/>
              </w:rPr>
              <w:t>Imágenes disponibles</w:t>
            </w:r>
          </w:p>
          <w:p w14:paraId="314AB022" w14:textId="77777777" w:rsidR="007C6BCE" w:rsidRPr="00741B95" w:rsidRDefault="007C6BCE" w:rsidP="007C6BCE">
            <w:pPr>
              <w:jc w:val="center"/>
              <w:rPr>
                <w:rFonts w:ascii="Gill Sans MT" w:hAnsi="Gill Sans MT"/>
                <w:sz w:val="10"/>
              </w:rPr>
            </w:pPr>
          </w:p>
        </w:tc>
      </w:tr>
      <w:tr w:rsidR="001D62F1" w:rsidRPr="00187E87" w14:paraId="64E44887" w14:textId="77777777" w:rsidTr="0034609A">
        <w:trPr>
          <w:cnfStyle w:val="000000100000" w:firstRow="0" w:lastRow="0" w:firstColumn="0" w:lastColumn="0" w:oddVBand="0" w:evenVBand="0" w:oddHBand="1" w:evenHBand="0" w:firstRowFirstColumn="0" w:firstRowLastColumn="0" w:lastRowFirstColumn="0" w:lastRowLastColumn="0"/>
          <w:trHeight w:val="392"/>
          <w:jc w:val="right"/>
        </w:trPr>
        <w:tc>
          <w:tcPr>
            <w:cnfStyle w:val="001000000000" w:firstRow="0" w:lastRow="0" w:firstColumn="1" w:lastColumn="0" w:oddVBand="0" w:evenVBand="0" w:oddHBand="0" w:evenHBand="0" w:firstRowFirstColumn="0" w:firstRowLastColumn="0" w:lastRowFirstColumn="0" w:lastRowLastColumn="0"/>
            <w:tcW w:w="884" w:type="pct"/>
            <w:shd w:val="clear" w:color="auto" w:fill="auto"/>
            <w:tcMar>
              <w:top w:w="28" w:type="dxa"/>
              <w:left w:w="28" w:type="dxa"/>
              <w:bottom w:w="28" w:type="dxa"/>
              <w:right w:w="28" w:type="dxa"/>
            </w:tcMar>
            <w:vAlign w:val="center"/>
          </w:tcPr>
          <w:p w14:paraId="4E6BA04D" w14:textId="77777777" w:rsidR="007C6BCE" w:rsidRPr="00741B95" w:rsidRDefault="007C6BCE" w:rsidP="00F10186">
            <w:pPr>
              <w:jc w:val="center"/>
              <w:rPr>
                <w:rFonts w:ascii="Gill Sans MT" w:hAnsi="Gill Sans MT"/>
                <w:b w:val="0"/>
                <w:bCs w:val="0"/>
                <w:sz w:val="22"/>
              </w:rPr>
            </w:pPr>
            <w:r w:rsidRPr="00741B95">
              <w:rPr>
                <w:rFonts w:ascii="Gill Sans MT" w:hAnsi="Gill Sans MT"/>
                <w:sz w:val="22"/>
              </w:rPr>
              <w:t>Sensor</w:t>
            </w:r>
          </w:p>
        </w:tc>
        <w:tc>
          <w:tcPr>
            <w:tcW w:w="641" w:type="pct"/>
            <w:shd w:val="clear" w:color="auto" w:fill="auto"/>
            <w:tcMar>
              <w:top w:w="28" w:type="dxa"/>
              <w:left w:w="28" w:type="dxa"/>
              <w:bottom w:w="28" w:type="dxa"/>
              <w:right w:w="28" w:type="dxa"/>
            </w:tcMar>
            <w:vAlign w:val="center"/>
          </w:tcPr>
          <w:p w14:paraId="11F18610" w14:textId="77777777" w:rsidR="007C6BCE" w:rsidRPr="00741B95" w:rsidRDefault="007C6BCE" w:rsidP="00F10186">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sz w:val="22"/>
              </w:rPr>
            </w:pPr>
            <w:r w:rsidRPr="00741B95">
              <w:rPr>
                <w:rFonts w:ascii="Gill Sans MT" w:hAnsi="Gill Sans MT"/>
                <w:b/>
                <w:bCs/>
                <w:sz w:val="22"/>
              </w:rPr>
              <w:t>GSD</w:t>
            </w:r>
            <w:r>
              <w:rPr>
                <w:rFonts w:ascii="Gill Sans MT" w:hAnsi="Gill Sans MT"/>
                <w:b/>
                <w:bCs/>
                <w:sz w:val="22"/>
              </w:rPr>
              <w:t xml:space="preserve"> (m)</w:t>
            </w:r>
          </w:p>
        </w:tc>
        <w:tc>
          <w:tcPr>
            <w:tcW w:w="481" w:type="pct"/>
            <w:shd w:val="clear" w:color="auto" w:fill="auto"/>
            <w:tcMar>
              <w:top w:w="28" w:type="dxa"/>
              <w:left w:w="28" w:type="dxa"/>
              <w:bottom w:w="28" w:type="dxa"/>
              <w:right w:w="28" w:type="dxa"/>
            </w:tcMar>
            <w:vAlign w:val="center"/>
          </w:tcPr>
          <w:p w14:paraId="79B0D05A" w14:textId="77777777" w:rsidR="007C6BCE" w:rsidRPr="00741B95" w:rsidRDefault="007C6BCE" w:rsidP="00F10186">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sz w:val="22"/>
              </w:rPr>
            </w:pPr>
            <w:r w:rsidRPr="00741B95">
              <w:rPr>
                <w:rFonts w:ascii="Gill Sans MT" w:hAnsi="Gill Sans MT"/>
                <w:b/>
                <w:bCs/>
                <w:sz w:val="22"/>
              </w:rPr>
              <w:t>Bandas</w:t>
            </w:r>
          </w:p>
        </w:tc>
        <w:tc>
          <w:tcPr>
            <w:tcW w:w="401" w:type="pct"/>
            <w:shd w:val="clear" w:color="auto" w:fill="auto"/>
            <w:tcMar>
              <w:top w:w="28" w:type="dxa"/>
              <w:left w:w="28" w:type="dxa"/>
              <w:bottom w:w="28" w:type="dxa"/>
              <w:right w:w="28" w:type="dxa"/>
            </w:tcMar>
            <w:vAlign w:val="center"/>
          </w:tcPr>
          <w:p w14:paraId="0F3603E9" w14:textId="77777777" w:rsidR="007C6BCE" w:rsidRPr="00741B95" w:rsidRDefault="007C6BCE" w:rsidP="00F10186">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sz w:val="22"/>
              </w:rPr>
            </w:pPr>
            <w:r w:rsidRPr="00741B95">
              <w:rPr>
                <w:rFonts w:ascii="Gill Sans MT" w:hAnsi="Gill Sans MT"/>
                <w:b/>
                <w:bCs/>
                <w:sz w:val="22"/>
              </w:rPr>
              <w:t>Bits</w:t>
            </w:r>
          </w:p>
        </w:tc>
        <w:tc>
          <w:tcPr>
            <w:tcW w:w="561" w:type="pct"/>
            <w:shd w:val="clear" w:color="auto" w:fill="auto"/>
            <w:vAlign w:val="center"/>
          </w:tcPr>
          <w:p w14:paraId="2640B4D3" w14:textId="77777777" w:rsidR="007C6BCE" w:rsidRPr="00741B95" w:rsidRDefault="007C6BCE" w:rsidP="00F10186">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sz w:val="22"/>
              </w:rPr>
            </w:pPr>
            <w:r w:rsidRPr="00741B95">
              <w:rPr>
                <w:rFonts w:ascii="Gill Sans MT" w:hAnsi="Gill Sans MT"/>
                <w:b/>
                <w:bCs/>
                <w:sz w:val="22"/>
              </w:rPr>
              <w:t>Fecha toma</w:t>
            </w:r>
          </w:p>
        </w:tc>
        <w:tc>
          <w:tcPr>
            <w:tcW w:w="928" w:type="pct"/>
            <w:shd w:val="clear" w:color="auto" w:fill="auto"/>
            <w:tcMar>
              <w:top w:w="28" w:type="dxa"/>
              <w:left w:w="28" w:type="dxa"/>
              <w:bottom w:w="28" w:type="dxa"/>
              <w:right w:w="28" w:type="dxa"/>
            </w:tcMar>
            <w:vAlign w:val="center"/>
          </w:tcPr>
          <w:p w14:paraId="1B65B874" w14:textId="77777777" w:rsidR="007C6BCE" w:rsidRPr="00741B95" w:rsidRDefault="007C6BCE" w:rsidP="00F10186">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sz w:val="22"/>
              </w:rPr>
            </w:pPr>
            <w:r w:rsidRPr="00741B95">
              <w:rPr>
                <w:rFonts w:ascii="Gill Sans MT" w:hAnsi="Gill Sans MT"/>
                <w:b/>
                <w:bCs/>
                <w:sz w:val="22"/>
              </w:rPr>
              <w:t>Tipo</w:t>
            </w:r>
          </w:p>
        </w:tc>
        <w:tc>
          <w:tcPr>
            <w:tcW w:w="651" w:type="pct"/>
            <w:shd w:val="clear" w:color="auto" w:fill="auto"/>
            <w:tcMar>
              <w:top w:w="28" w:type="dxa"/>
              <w:left w:w="28" w:type="dxa"/>
              <w:bottom w:w="28" w:type="dxa"/>
              <w:right w:w="28" w:type="dxa"/>
            </w:tcMar>
            <w:vAlign w:val="center"/>
          </w:tcPr>
          <w:p w14:paraId="2861FDA7" w14:textId="77777777" w:rsidR="007C6BCE" w:rsidRPr="00741B95" w:rsidRDefault="007C6BCE" w:rsidP="00F10186">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sz w:val="22"/>
              </w:rPr>
            </w:pPr>
            <w:r w:rsidRPr="00741B95">
              <w:rPr>
                <w:rFonts w:ascii="Gill Sans MT" w:hAnsi="Gill Sans MT"/>
                <w:b/>
                <w:bCs/>
                <w:sz w:val="22"/>
              </w:rPr>
              <w:t>Área sensor (ha)</w:t>
            </w:r>
          </w:p>
        </w:tc>
        <w:tc>
          <w:tcPr>
            <w:tcW w:w="453" w:type="pct"/>
            <w:shd w:val="clear" w:color="auto" w:fill="auto"/>
            <w:tcMar>
              <w:top w:w="28" w:type="dxa"/>
              <w:left w:w="28" w:type="dxa"/>
              <w:bottom w:w="28" w:type="dxa"/>
              <w:right w:w="28" w:type="dxa"/>
            </w:tcMar>
            <w:vAlign w:val="center"/>
          </w:tcPr>
          <w:p w14:paraId="524CBC65" w14:textId="77777777" w:rsidR="007C6BCE" w:rsidRPr="00741B95" w:rsidRDefault="007C6BCE" w:rsidP="00F10186">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sz w:val="22"/>
              </w:rPr>
            </w:pPr>
            <w:r w:rsidRPr="00741B95">
              <w:rPr>
                <w:rFonts w:ascii="Gill Sans MT" w:hAnsi="Gill Sans MT"/>
                <w:b/>
                <w:bCs/>
                <w:sz w:val="22"/>
              </w:rPr>
              <w:t>Área útil (ha)</w:t>
            </w:r>
          </w:p>
        </w:tc>
      </w:tr>
      <w:tr w:rsidR="001D62F1" w14:paraId="451FD15B" w14:textId="77777777" w:rsidTr="0034609A">
        <w:trPr>
          <w:trHeight w:val="195"/>
          <w:jc w:val="right"/>
        </w:trPr>
        <w:tc>
          <w:tcPr>
            <w:cnfStyle w:val="001000000000" w:firstRow="0" w:lastRow="0" w:firstColumn="1" w:lastColumn="0" w:oddVBand="0" w:evenVBand="0" w:oddHBand="0" w:evenHBand="0" w:firstRowFirstColumn="0" w:firstRowLastColumn="0" w:lastRowFirstColumn="0" w:lastRowLastColumn="0"/>
            <w:tcW w:w="884" w:type="pct"/>
            <w:vMerge w:val="restart"/>
            <w:shd w:val="clear" w:color="auto" w:fill="auto"/>
            <w:tcMar>
              <w:top w:w="28" w:type="dxa"/>
              <w:left w:w="28" w:type="dxa"/>
              <w:bottom w:w="28" w:type="dxa"/>
              <w:right w:w="28" w:type="dxa"/>
            </w:tcMar>
            <w:vAlign w:val="center"/>
          </w:tcPr>
          <w:p w14:paraId="5C15E7A7" w14:textId="77777777" w:rsidR="007C6BCE" w:rsidRPr="006B5555" w:rsidRDefault="007C6BCE" w:rsidP="00E3694F">
            <w:pPr>
              <w:jc w:val="center"/>
              <w:rPr>
                <w:rFonts w:ascii="Swis721 Cn BT Roman" w:hAnsi="Swis721 Cn BT Roman"/>
                <w:sz w:val="20"/>
                <w:szCs w:val="20"/>
              </w:rPr>
            </w:pPr>
          </w:p>
        </w:tc>
        <w:tc>
          <w:tcPr>
            <w:tcW w:w="641" w:type="pct"/>
            <w:vMerge w:val="restart"/>
            <w:shd w:val="clear" w:color="auto" w:fill="auto"/>
            <w:tcMar>
              <w:top w:w="28" w:type="dxa"/>
              <w:left w:w="28" w:type="dxa"/>
              <w:bottom w:w="28" w:type="dxa"/>
              <w:right w:w="28" w:type="dxa"/>
            </w:tcMar>
            <w:vAlign w:val="center"/>
          </w:tcPr>
          <w:p w14:paraId="4F64E641" w14:textId="77777777" w:rsidR="007C6BCE" w:rsidRPr="006B5555" w:rsidRDefault="007C6BCE" w:rsidP="00E3694F">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481" w:type="pct"/>
            <w:vMerge w:val="restart"/>
            <w:shd w:val="clear" w:color="auto" w:fill="auto"/>
            <w:tcMar>
              <w:top w:w="28" w:type="dxa"/>
              <w:left w:w="28" w:type="dxa"/>
              <w:bottom w:w="28" w:type="dxa"/>
              <w:right w:w="28" w:type="dxa"/>
            </w:tcMar>
            <w:vAlign w:val="center"/>
          </w:tcPr>
          <w:p w14:paraId="6CE23DBA" w14:textId="77777777" w:rsidR="007C6BCE" w:rsidRPr="00187E87" w:rsidRDefault="007C6BCE" w:rsidP="00E3694F">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401" w:type="pct"/>
            <w:vMerge w:val="restart"/>
            <w:shd w:val="clear" w:color="auto" w:fill="auto"/>
            <w:tcMar>
              <w:top w:w="28" w:type="dxa"/>
              <w:left w:w="28" w:type="dxa"/>
              <w:bottom w:w="28" w:type="dxa"/>
              <w:right w:w="28" w:type="dxa"/>
            </w:tcMar>
            <w:vAlign w:val="center"/>
          </w:tcPr>
          <w:p w14:paraId="3E66FAE9" w14:textId="77777777" w:rsidR="007C6BCE" w:rsidRDefault="007C6BCE" w:rsidP="00E3694F">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561" w:type="pct"/>
            <w:shd w:val="clear" w:color="auto" w:fill="auto"/>
          </w:tcPr>
          <w:p w14:paraId="0FB49DAE" w14:textId="77777777" w:rsidR="007C6BCE" w:rsidRPr="00E3694F" w:rsidRDefault="007C6BCE" w:rsidP="00E3694F">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928" w:type="pct"/>
            <w:vMerge w:val="restart"/>
            <w:shd w:val="clear" w:color="auto" w:fill="auto"/>
            <w:tcMar>
              <w:top w:w="28" w:type="dxa"/>
              <w:left w:w="28" w:type="dxa"/>
              <w:bottom w:w="28" w:type="dxa"/>
              <w:right w:w="28" w:type="dxa"/>
            </w:tcMar>
            <w:vAlign w:val="center"/>
          </w:tcPr>
          <w:p w14:paraId="1F11D84E" w14:textId="77777777" w:rsidR="007C6BCE" w:rsidRPr="00187E87" w:rsidRDefault="007C6BCE" w:rsidP="00E3694F">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651" w:type="pct"/>
            <w:shd w:val="clear" w:color="auto" w:fill="auto"/>
            <w:tcMar>
              <w:top w:w="28" w:type="dxa"/>
              <w:left w:w="28" w:type="dxa"/>
              <w:bottom w:w="28" w:type="dxa"/>
              <w:right w:w="28" w:type="dxa"/>
            </w:tcMar>
            <w:vAlign w:val="center"/>
          </w:tcPr>
          <w:p w14:paraId="0AA3F5BE" w14:textId="77777777" w:rsidR="007C6BCE" w:rsidRPr="00E3694F" w:rsidRDefault="007C6BCE" w:rsidP="00E3694F">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453" w:type="pct"/>
            <w:vMerge w:val="restart"/>
            <w:shd w:val="clear" w:color="auto" w:fill="auto"/>
            <w:tcMar>
              <w:top w:w="28" w:type="dxa"/>
              <w:left w:w="28" w:type="dxa"/>
              <w:bottom w:w="28" w:type="dxa"/>
              <w:right w:w="28" w:type="dxa"/>
            </w:tcMar>
            <w:vAlign w:val="center"/>
          </w:tcPr>
          <w:p w14:paraId="4F171F7D" w14:textId="77777777" w:rsidR="007C6BCE" w:rsidRDefault="007C6BCE" w:rsidP="00E3694F">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r>
      <w:tr w:rsidR="001D62F1" w14:paraId="39D9D756" w14:textId="77777777" w:rsidTr="0034609A">
        <w:trPr>
          <w:cnfStyle w:val="000000100000" w:firstRow="0" w:lastRow="0" w:firstColumn="0" w:lastColumn="0" w:oddVBand="0" w:evenVBand="0" w:oddHBand="1" w:evenHBand="0" w:firstRowFirstColumn="0" w:firstRowLastColumn="0" w:lastRowFirstColumn="0" w:lastRowLastColumn="0"/>
          <w:trHeight w:val="195"/>
          <w:jc w:val="right"/>
        </w:trPr>
        <w:tc>
          <w:tcPr>
            <w:cnfStyle w:val="001000000000" w:firstRow="0" w:lastRow="0" w:firstColumn="1" w:lastColumn="0" w:oddVBand="0" w:evenVBand="0" w:oddHBand="0" w:evenHBand="0" w:firstRowFirstColumn="0" w:firstRowLastColumn="0" w:lastRowFirstColumn="0" w:lastRowLastColumn="0"/>
            <w:tcW w:w="884" w:type="pct"/>
            <w:vMerge/>
            <w:shd w:val="clear" w:color="auto" w:fill="auto"/>
            <w:tcMar>
              <w:top w:w="28" w:type="dxa"/>
              <w:left w:w="28" w:type="dxa"/>
              <w:bottom w:w="28" w:type="dxa"/>
              <w:right w:w="28" w:type="dxa"/>
            </w:tcMar>
            <w:vAlign w:val="center"/>
          </w:tcPr>
          <w:p w14:paraId="14EE8930" w14:textId="77777777" w:rsidR="007C6BCE" w:rsidRDefault="007C6BCE" w:rsidP="00E3694F">
            <w:pPr>
              <w:jc w:val="center"/>
              <w:rPr>
                <w:rFonts w:ascii="Swis721 Cn BT Roman" w:hAnsi="Swis721 Cn BT Roman"/>
                <w:sz w:val="20"/>
                <w:szCs w:val="20"/>
              </w:rPr>
            </w:pPr>
          </w:p>
        </w:tc>
        <w:tc>
          <w:tcPr>
            <w:tcW w:w="641" w:type="pct"/>
            <w:vMerge/>
            <w:shd w:val="clear" w:color="auto" w:fill="auto"/>
            <w:tcMar>
              <w:top w:w="28" w:type="dxa"/>
              <w:left w:w="28" w:type="dxa"/>
              <w:bottom w:w="28" w:type="dxa"/>
              <w:right w:w="28" w:type="dxa"/>
            </w:tcMar>
            <w:vAlign w:val="center"/>
          </w:tcPr>
          <w:p w14:paraId="1E11A246" w14:textId="77777777" w:rsidR="007C6BCE" w:rsidRDefault="007C6BCE" w:rsidP="00E3694F">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c>
          <w:tcPr>
            <w:tcW w:w="481" w:type="pct"/>
            <w:vMerge/>
            <w:shd w:val="clear" w:color="auto" w:fill="auto"/>
            <w:tcMar>
              <w:top w:w="28" w:type="dxa"/>
              <w:left w:w="28" w:type="dxa"/>
              <w:bottom w:w="28" w:type="dxa"/>
              <w:right w:w="28" w:type="dxa"/>
            </w:tcMar>
            <w:vAlign w:val="center"/>
          </w:tcPr>
          <w:p w14:paraId="258B14DF" w14:textId="77777777" w:rsidR="007C6BCE" w:rsidRDefault="007C6BCE" w:rsidP="00E3694F">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c>
          <w:tcPr>
            <w:tcW w:w="401" w:type="pct"/>
            <w:vMerge/>
            <w:shd w:val="clear" w:color="auto" w:fill="auto"/>
            <w:tcMar>
              <w:top w:w="28" w:type="dxa"/>
              <w:left w:w="28" w:type="dxa"/>
              <w:bottom w:w="28" w:type="dxa"/>
              <w:right w:w="28" w:type="dxa"/>
            </w:tcMar>
            <w:vAlign w:val="center"/>
          </w:tcPr>
          <w:p w14:paraId="63AC86C0" w14:textId="77777777" w:rsidR="007C6BCE" w:rsidRDefault="007C6BCE" w:rsidP="00E3694F">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c>
          <w:tcPr>
            <w:tcW w:w="561" w:type="pct"/>
            <w:shd w:val="clear" w:color="auto" w:fill="auto"/>
          </w:tcPr>
          <w:p w14:paraId="6CBA687C" w14:textId="77777777" w:rsidR="007C6BCE" w:rsidRPr="00E3694F" w:rsidRDefault="007C6BCE" w:rsidP="00E3694F">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c>
          <w:tcPr>
            <w:tcW w:w="928" w:type="pct"/>
            <w:vMerge/>
            <w:shd w:val="clear" w:color="auto" w:fill="auto"/>
            <w:tcMar>
              <w:top w:w="28" w:type="dxa"/>
              <w:left w:w="28" w:type="dxa"/>
              <w:bottom w:w="28" w:type="dxa"/>
              <w:right w:w="28" w:type="dxa"/>
            </w:tcMar>
            <w:vAlign w:val="center"/>
          </w:tcPr>
          <w:p w14:paraId="46475D19" w14:textId="77777777" w:rsidR="007C6BCE" w:rsidRDefault="007C6BCE" w:rsidP="00E3694F">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c>
          <w:tcPr>
            <w:tcW w:w="651" w:type="pct"/>
            <w:shd w:val="clear" w:color="auto" w:fill="auto"/>
            <w:tcMar>
              <w:top w:w="28" w:type="dxa"/>
              <w:left w:w="28" w:type="dxa"/>
              <w:bottom w:w="28" w:type="dxa"/>
              <w:right w:w="28" w:type="dxa"/>
            </w:tcMar>
            <w:vAlign w:val="center"/>
          </w:tcPr>
          <w:p w14:paraId="3ACB7242" w14:textId="77777777" w:rsidR="007C6BCE" w:rsidRPr="00E3694F" w:rsidRDefault="007C6BCE" w:rsidP="00E3694F">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c>
          <w:tcPr>
            <w:tcW w:w="453" w:type="pct"/>
            <w:vMerge/>
            <w:shd w:val="clear" w:color="auto" w:fill="auto"/>
            <w:tcMar>
              <w:top w:w="28" w:type="dxa"/>
              <w:left w:w="28" w:type="dxa"/>
              <w:bottom w:w="28" w:type="dxa"/>
              <w:right w:w="28" w:type="dxa"/>
            </w:tcMar>
            <w:vAlign w:val="center"/>
          </w:tcPr>
          <w:p w14:paraId="29EB1037" w14:textId="77777777" w:rsidR="007C6BCE" w:rsidRPr="006B5555" w:rsidRDefault="007C6BCE" w:rsidP="00E3694F">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rPr>
            </w:pPr>
          </w:p>
        </w:tc>
      </w:tr>
      <w:tr w:rsidR="001D62F1" w14:paraId="46C68591" w14:textId="77777777" w:rsidTr="0034609A">
        <w:trPr>
          <w:trHeight w:val="195"/>
          <w:jc w:val="right"/>
        </w:trPr>
        <w:tc>
          <w:tcPr>
            <w:cnfStyle w:val="001000000000" w:firstRow="0" w:lastRow="0" w:firstColumn="1" w:lastColumn="0" w:oddVBand="0" w:evenVBand="0" w:oddHBand="0" w:evenHBand="0" w:firstRowFirstColumn="0" w:firstRowLastColumn="0" w:lastRowFirstColumn="0" w:lastRowLastColumn="0"/>
            <w:tcW w:w="884" w:type="pct"/>
            <w:vMerge/>
            <w:shd w:val="clear" w:color="auto" w:fill="auto"/>
            <w:tcMar>
              <w:top w:w="28" w:type="dxa"/>
              <w:left w:w="28" w:type="dxa"/>
              <w:bottom w:w="28" w:type="dxa"/>
              <w:right w:w="28" w:type="dxa"/>
            </w:tcMar>
            <w:vAlign w:val="center"/>
          </w:tcPr>
          <w:p w14:paraId="6D3C9ACF" w14:textId="77777777" w:rsidR="007C6BCE" w:rsidRDefault="007C6BCE" w:rsidP="00E3694F">
            <w:pPr>
              <w:jc w:val="center"/>
              <w:rPr>
                <w:rFonts w:ascii="Swis721 Cn BT Roman" w:hAnsi="Swis721 Cn BT Roman"/>
                <w:sz w:val="20"/>
                <w:szCs w:val="20"/>
              </w:rPr>
            </w:pPr>
          </w:p>
        </w:tc>
        <w:tc>
          <w:tcPr>
            <w:tcW w:w="641" w:type="pct"/>
            <w:vMerge/>
            <w:shd w:val="clear" w:color="auto" w:fill="auto"/>
            <w:tcMar>
              <w:top w:w="28" w:type="dxa"/>
              <w:left w:w="28" w:type="dxa"/>
              <w:bottom w:w="28" w:type="dxa"/>
              <w:right w:w="28" w:type="dxa"/>
            </w:tcMar>
            <w:vAlign w:val="center"/>
          </w:tcPr>
          <w:p w14:paraId="490BE62B" w14:textId="77777777" w:rsidR="007C6BCE" w:rsidRDefault="007C6BCE" w:rsidP="00E3694F">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481" w:type="pct"/>
            <w:vMerge/>
            <w:shd w:val="clear" w:color="auto" w:fill="auto"/>
            <w:tcMar>
              <w:top w:w="28" w:type="dxa"/>
              <w:left w:w="28" w:type="dxa"/>
              <w:bottom w:w="28" w:type="dxa"/>
              <w:right w:w="28" w:type="dxa"/>
            </w:tcMar>
            <w:vAlign w:val="center"/>
          </w:tcPr>
          <w:p w14:paraId="6889D9E8" w14:textId="77777777" w:rsidR="007C6BCE" w:rsidRDefault="007C6BCE" w:rsidP="00E3694F">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401" w:type="pct"/>
            <w:vMerge/>
            <w:shd w:val="clear" w:color="auto" w:fill="auto"/>
            <w:tcMar>
              <w:top w:w="28" w:type="dxa"/>
              <w:left w:w="28" w:type="dxa"/>
              <w:bottom w:w="28" w:type="dxa"/>
              <w:right w:w="28" w:type="dxa"/>
            </w:tcMar>
            <w:vAlign w:val="center"/>
          </w:tcPr>
          <w:p w14:paraId="0B7994C4" w14:textId="77777777" w:rsidR="007C6BCE" w:rsidRDefault="007C6BCE" w:rsidP="00E3694F">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561" w:type="pct"/>
            <w:shd w:val="clear" w:color="auto" w:fill="auto"/>
          </w:tcPr>
          <w:p w14:paraId="524CE3DE" w14:textId="77777777" w:rsidR="007C6BCE" w:rsidRPr="00E3694F" w:rsidRDefault="007C6BCE" w:rsidP="00E3694F">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928" w:type="pct"/>
            <w:vMerge/>
            <w:shd w:val="clear" w:color="auto" w:fill="auto"/>
            <w:tcMar>
              <w:top w:w="28" w:type="dxa"/>
              <w:left w:w="28" w:type="dxa"/>
              <w:bottom w:w="28" w:type="dxa"/>
              <w:right w:w="28" w:type="dxa"/>
            </w:tcMar>
            <w:vAlign w:val="center"/>
          </w:tcPr>
          <w:p w14:paraId="6ACE8C1E" w14:textId="77777777" w:rsidR="007C6BCE" w:rsidRDefault="007C6BCE" w:rsidP="00E3694F">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651" w:type="pct"/>
            <w:shd w:val="clear" w:color="auto" w:fill="auto"/>
            <w:tcMar>
              <w:top w:w="28" w:type="dxa"/>
              <w:left w:w="28" w:type="dxa"/>
              <w:bottom w:w="28" w:type="dxa"/>
              <w:right w:w="28" w:type="dxa"/>
            </w:tcMar>
            <w:vAlign w:val="center"/>
          </w:tcPr>
          <w:p w14:paraId="10E25E40" w14:textId="77777777" w:rsidR="007C6BCE" w:rsidRPr="00E3694F" w:rsidRDefault="007C6BCE" w:rsidP="00E3694F">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453" w:type="pct"/>
            <w:vMerge/>
            <w:shd w:val="clear" w:color="auto" w:fill="auto"/>
            <w:tcMar>
              <w:top w:w="28" w:type="dxa"/>
              <w:left w:w="28" w:type="dxa"/>
              <w:bottom w:w="28" w:type="dxa"/>
              <w:right w:w="28" w:type="dxa"/>
            </w:tcMar>
            <w:vAlign w:val="center"/>
          </w:tcPr>
          <w:p w14:paraId="574680C2" w14:textId="77777777" w:rsidR="007C6BCE" w:rsidRPr="006B5555" w:rsidRDefault="007C6BCE" w:rsidP="00E3694F">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rPr>
            </w:pPr>
          </w:p>
        </w:tc>
      </w:tr>
      <w:tr w:rsidR="001D62F1" w14:paraId="099B8649" w14:textId="77777777" w:rsidTr="0034609A">
        <w:trPr>
          <w:cnfStyle w:val="000000100000" w:firstRow="0" w:lastRow="0" w:firstColumn="0" w:lastColumn="0" w:oddVBand="0" w:evenVBand="0" w:oddHBand="1" w:evenHBand="0" w:firstRowFirstColumn="0" w:firstRowLastColumn="0" w:lastRowFirstColumn="0" w:lastRowLastColumn="0"/>
          <w:trHeight w:val="195"/>
          <w:jc w:val="right"/>
        </w:trPr>
        <w:tc>
          <w:tcPr>
            <w:cnfStyle w:val="001000000000" w:firstRow="0" w:lastRow="0" w:firstColumn="1" w:lastColumn="0" w:oddVBand="0" w:evenVBand="0" w:oddHBand="0" w:evenHBand="0" w:firstRowFirstColumn="0" w:firstRowLastColumn="0" w:lastRowFirstColumn="0" w:lastRowLastColumn="0"/>
            <w:tcW w:w="884" w:type="pct"/>
            <w:vMerge/>
            <w:shd w:val="clear" w:color="auto" w:fill="auto"/>
            <w:tcMar>
              <w:top w:w="28" w:type="dxa"/>
              <w:left w:w="28" w:type="dxa"/>
              <w:bottom w:w="28" w:type="dxa"/>
              <w:right w:w="28" w:type="dxa"/>
            </w:tcMar>
            <w:vAlign w:val="center"/>
          </w:tcPr>
          <w:p w14:paraId="75B7CA9F" w14:textId="77777777" w:rsidR="007C6BCE" w:rsidRDefault="007C6BCE" w:rsidP="00E3694F">
            <w:pPr>
              <w:jc w:val="center"/>
              <w:rPr>
                <w:rFonts w:ascii="Swis721 Cn BT Roman" w:hAnsi="Swis721 Cn BT Roman"/>
                <w:sz w:val="20"/>
                <w:szCs w:val="20"/>
              </w:rPr>
            </w:pPr>
          </w:p>
        </w:tc>
        <w:tc>
          <w:tcPr>
            <w:tcW w:w="641" w:type="pct"/>
            <w:vMerge/>
            <w:shd w:val="clear" w:color="auto" w:fill="auto"/>
            <w:tcMar>
              <w:top w:w="28" w:type="dxa"/>
              <w:left w:w="28" w:type="dxa"/>
              <w:bottom w:w="28" w:type="dxa"/>
              <w:right w:w="28" w:type="dxa"/>
            </w:tcMar>
            <w:vAlign w:val="center"/>
          </w:tcPr>
          <w:p w14:paraId="26E53584" w14:textId="77777777" w:rsidR="007C6BCE" w:rsidRDefault="007C6BCE" w:rsidP="00E3694F">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c>
          <w:tcPr>
            <w:tcW w:w="481" w:type="pct"/>
            <w:vMerge/>
            <w:shd w:val="clear" w:color="auto" w:fill="auto"/>
            <w:tcMar>
              <w:top w:w="28" w:type="dxa"/>
              <w:left w:w="28" w:type="dxa"/>
              <w:bottom w:w="28" w:type="dxa"/>
              <w:right w:w="28" w:type="dxa"/>
            </w:tcMar>
            <w:vAlign w:val="center"/>
          </w:tcPr>
          <w:p w14:paraId="4242D741" w14:textId="77777777" w:rsidR="007C6BCE" w:rsidRDefault="007C6BCE" w:rsidP="00E3694F">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c>
          <w:tcPr>
            <w:tcW w:w="401" w:type="pct"/>
            <w:vMerge/>
            <w:shd w:val="clear" w:color="auto" w:fill="auto"/>
            <w:tcMar>
              <w:top w:w="28" w:type="dxa"/>
              <w:left w:w="28" w:type="dxa"/>
              <w:bottom w:w="28" w:type="dxa"/>
              <w:right w:w="28" w:type="dxa"/>
            </w:tcMar>
            <w:vAlign w:val="center"/>
          </w:tcPr>
          <w:p w14:paraId="1948AB56" w14:textId="77777777" w:rsidR="007C6BCE" w:rsidRDefault="007C6BCE" w:rsidP="00E3694F">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c>
          <w:tcPr>
            <w:tcW w:w="561" w:type="pct"/>
            <w:shd w:val="clear" w:color="auto" w:fill="auto"/>
          </w:tcPr>
          <w:p w14:paraId="13E1CA1A" w14:textId="77777777" w:rsidR="007C6BCE" w:rsidRPr="00E3694F" w:rsidRDefault="007C6BCE" w:rsidP="00E3694F">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c>
          <w:tcPr>
            <w:tcW w:w="928" w:type="pct"/>
            <w:vMerge/>
            <w:shd w:val="clear" w:color="auto" w:fill="auto"/>
            <w:tcMar>
              <w:top w:w="28" w:type="dxa"/>
              <w:left w:w="28" w:type="dxa"/>
              <w:bottom w:w="28" w:type="dxa"/>
              <w:right w:w="28" w:type="dxa"/>
            </w:tcMar>
            <w:vAlign w:val="center"/>
          </w:tcPr>
          <w:p w14:paraId="58130256" w14:textId="77777777" w:rsidR="007C6BCE" w:rsidRDefault="007C6BCE" w:rsidP="00E3694F">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c>
          <w:tcPr>
            <w:tcW w:w="651" w:type="pct"/>
            <w:shd w:val="clear" w:color="auto" w:fill="auto"/>
            <w:tcMar>
              <w:top w:w="28" w:type="dxa"/>
              <w:left w:w="28" w:type="dxa"/>
              <w:bottom w:w="28" w:type="dxa"/>
              <w:right w:w="28" w:type="dxa"/>
            </w:tcMar>
            <w:vAlign w:val="center"/>
          </w:tcPr>
          <w:p w14:paraId="6C4D949A" w14:textId="77777777" w:rsidR="007C6BCE" w:rsidRPr="00E3694F" w:rsidRDefault="007C6BCE" w:rsidP="00E3694F">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c>
          <w:tcPr>
            <w:tcW w:w="453" w:type="pct"/>
            <w:vMerge/>
            <w:shd w:val="clear" w:color="auto" w:fill="auto"/>
            <w:tcMar>
              <w:top w:w="28" w:type="dxa"/>
              <w:left w:w="28" w:type="dxa"/>
              <w:bottom w:w="28" w:type="dxa"/>
              <w:right w:w="28" w:type="dxa"/>
            </w:tcMar>
            <w:vAlign w:val="center"/>
          </w:tcPr>
          <w:p w14:paraId="774ABF58" w14:textId="77777777" w:rsidR="007C6BCE" w:rsidRPr="006B5555" w:rsidRDefault="007C6BCE" w:rsidP="00E3694F">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rPr>
            </w:pPr>
          </w:p>
        </w:tc>
      </w:tr>
      <w:tr w:rsidR="001D62F1" w14:paraId="1DA16B4E" w14:textId="77777777" w:rsidTr="0034609A">
        <w:trPr>
          <w:trHeight w:val="70"/>
          <w:jc w:val="right"/>
        </w:trPr>
        <w:tc>
          <w:tcPr>
            <w:cnfStyle w:val="001000000000" w:firstRow="0" w:lastRow="0" w:firstColumn="1" w:lastColumn="0" w:oddVBand="0" w:evenVBand="0" w:oddHBand="0" w:evenHBand="0" w:firstRowFirstColumn="0" w:firstRowLastColumn="0" w:lastRowFirstColumn="0" w:lastRowLastColumn="0"/>
            <w:tcW w:w="884" w:type="pct"/>
            <w:shd w:val="clear" w:color="auto" w:fill="auto"/>
            <w:tcMar>
              <w:top w:w="28" w:type="dxa"/>
              <w:left w:w="28" w:type="dxa"/>
              <w:bottom w:w="28" w:type="dxa"/>
              <w:right w:w="28" w:type="dxa"/>
            </w:tcMar>
            <w:vAlign w:val="center"/>
          </w:tcPr>
          <w:p w14:paraId="4F2A5119" w14:textId="77777777" w:rsidR="007C6BCE" w:rsidRPr="00741B95" w:rsidRDefault="007C6BCE" w:rsidP="00F10186">
            <w:pPr>
              <w:jc w:val="center"/>
              <w:rPr>
                <w:rFonts w:ascii="Gill Sans MT" w:hAnsi="Gill Sans MT"/>
                <w:b w:val="0"/>
                <w:bCs w:val="0"/>
                <w:sz w:val="10"/>
                <w:szCs w:val="10"/>
              </w:rPr>
            </w:pPr>
          </w:p>
        </w:tc>
        <w:tc>
          <w:tcPr>
            <w:tcW w:w="641" w:type="pct"/>
            <w:shd w:val="clear" w:color="auto" w:fill="auto"/>
            <w:tcMar>
              <w:top w:w="28" w:type="dxa"/>
              <w:left w:w="28" w:type="dxa"/>
              <w:bottom w:w="28" w:type="dxa"/>
              <w:right w:w="28" w:type="dxa"/>
            </w:tcMar>
            <w:vAlign w:val="center"/>
          </w:tcPr>
          <w:p w14:paraId="2576027A" w14:textId="77777777" w:rsidR="007C6BCE" w:rsidRPr="00741B95" w:rsidRDefault="007C6BCE" w:rsidP="00F10186">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0"/>
                <w:szCs w:val="10"/>
              </w:rPr>
            </w:pPr>
          </w:p>
        </w:tc>
        <w:tc>
          <w:tcPr>
            <w:tcW w:w="481" w:type="pct"/>
            <w:shd w:val="clear" w:color="auto" w:fill="auto"/>
            <w:tcMar>
              <w:top w:w="28" w:type="dxa"/>
              <w:left w:w="28" w:type="dxa"/>
              <w:bottom w:w="28" w:type="dxa"/>
              <w:right w:w="28" w:type="dxa"/>
            </w:tcMar>
            <w:vAlign w:val="center"/>
          </w:tcPr>
          <w:p w14:paraId="3B49C65B" w14:textId="77777777" w:rsidR="007C6BCE" w:rsidRPr="00741B95" w:rsidRDefault="007C6BCE" w:rsidP="00F10186">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10"/>
                <w:szCs w:val="10"/>
              </w:rPr>
            </w:pPr>
          </w:p>
        </w:tc>
        <w:tc>
          <w:tcPr>
            <w:tcW w:w="401" w:type="pct"/>
            <w:shd w:val="clear" w:color="auto" w:fill="auto"/>
            <w:tcMar>
              <w:top w:w="28" w:type="dxa"/>
              <w:left w:w="28" w:type="dxa"/>
              <w:bottom w:w="28" w:type="dxa"/>
              <w:right w:w="28" w:type="dxa"/>
            </w:tcMar>
            <w:vAlign w:val="center"/>
          </w:tcPr>
          <w:p w14:paraId="184B6834" w14:textId="77777777" w:rsidR="007C6BCE" w:rsidRPr="00741B95" w:rsidRDefault="007C6BCE" w:rsidP="00F10186">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10"/>
                <w:szCs w:val="10"/>
              </w:rPr>
            </w:pPr>
          </w:p>
        </w:tc>
        <w:tc>
          <w:tcPr>
            <w:tcW w:w="561" w:type="pct"/>
            <w:shd w:val="clear" w:color="auto" w:fill="auto"/>
            <w:vAlign w:val="center"/>
          </w:tcPr>
          <w:p w14:paraId="1FE94FE2" w14:textId="77777777" w:rsidR="007C6BCE" w:rsidRPr="00741B95" w:rsidRDefault="007C6BCE" w:rsidP="00F10186">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10"/>
                <w:szCs w:val="10"/>
              </w:rPr>
            </w:pPr>
          </w:p>
        </w:tc>
        <w:tc>
          <w:tcPr>
            <w:tcW w:w="928" w:type="pct"/>
            <w:shd w:val="clear" w:color="auto" w:fill="auto"/>
            <w:tcMar>
              <w:top w:w="28" w:type="dxa"/>
              <w:left w:w="28" w:type="dxa"/>
              <w:bottom w:w="28" w:type="dxa"/>
              <w:right w:w="28" w:type="dxa"/>
            </w:tcMar>
            <w:vAlign w:val="center"/>
          </w:tcPr>
          <w:p w14:paraId="54AA6565" w14:textId="77777777" w:rsidR="007C6BCE" w:rsidRPr="00741B95" w:rsidRDefault="007C6BCE" w:rsidP="00F10186">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10"/>
                <w:szCs w:val="10"/>
              </w:rPr>
            </w:pPr>
          </w:p>
        </w:tc>
        <w:tc>
          <w:tcPr>
            <w:tcW w:w="651" w:type="pct"/>
            <w:shd w:val="clear" w:color="auto" w:fill="auto"/>
            <w:tcMar>
              <w:top w:w="28" w:type="dxa"/>
              <w:left w:w="28" w:type="dxa"/>
              <w:bottom w:w="28" w:type="dxa"/>
              <w:right w:w="28" w:type="dxa"/>
            </w:tcMar>
            <w:vAlign w:val="center"/>
          </w:tcPr>
          <w:p w14:paraId="2800BACB" w14:textId="77777777" w:rsidR="007C6BCE" w:rsidRPr="00741B95" w:rsidRDefault="007C6BCE" w:rsidP="00F10186">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10"/>
                <w:szCs w:val="10"/>
              </w:rPr>
            </w:pPr>
          </w:p>
        </w:tc>
        <w:tc>
          <w:tcPr>
            <w:tcW w:w="453" w:type="pct"/>
            <w:shd w:val="clear" w:color="auto" w:fill="auto"/>
            <w:tcMar>
              <w:top w:w="28" w:type="dxa"/>
              <w:left w:w="28" w:type="dxa"/>
              <w:bottom w:w="28" w:type="dxa"/>
              <w:right w:w="28" w:type="dxa"/>
            </w:tcMar>
            <w:vAlign w:val="center"/>
          </w:tcPr>
          <w:p w14:paraId="3F0AD530" w14:textId="77777777" w:rsidR="007C6BCE" w:rsidRPr="00741B95" w:rsidRDefault="007C6BCE" w:rsidP="00F10186">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10"/>
                <w:szCs w:val="10"/>
              </w:rPr>
            </w:pPr>
          </w:p>
        </w:tc>
      </w:tr>
    </w:tbl>
    <w:p w14:paraId="23498B6C" w14:textId="77777777" w:rsidR="00225875" w:rsidRPr="00D70BFB" w:rsidRDefault="00225875" w:rsidP="00225875">
      <w:pPr>
        <w:rPr>
          <w:rFonts w:ascii="Swis721 Cn BT Roman" w:eastAsia="Arial" w:hAnsi="Swis721 Cn BT Roman"/>
          <w:b/>
          <w:color w:val="AAAAAC"/>
          <w:sz w:val="14"/>
          <w:szCs w:val="14"/>
        </w:rPr>
      </w:pPr>
      <w:r w:rsidRPr="001A76C8">
        <w:rPr>
          <w:rFonts w:ascii="Swis721 Cn BT Roman" w:eastAsia="Arial" w:hAnsi="Swis721 Cn BT Roman"/>
          <w:b/>
          <w:color w:val="AAAAAC"/>
          <w:sz w:val="14"/>
          <w:szCs w:val="14"/>
        </w:rPr>
        <w:t xml:space="preserve">Fuente. </w:t>
      </w:r>
      <w:r w:rsidRPr="001A76C8">
        <w:rPr>
          <w:rFonts w:ascii="Swis721 Cn BT Roman" w:eastAsia="Arial" w:hAnsi="Swis721 Cn BT Roman"/>
          <w:color w:val="AAAAAC"/>
          <w:sz w:val="14"/>
          <w:szCs w:val="14"/>
        </w:rPr>
        <w:t>Información oficial</w:t>
      </w:r>
      <w:r w:rsidRPr="001A76C8">
        <w:rPr>
          <w:rFonts w:ascii="Swis721 Cn BT Roman" w:eastAsia="Arial" w:hAnsi="Swis721 Cn BT Roman"/>
          <w:b/>
          <w:color w:val="AAAAAC"/>
          <w:sz w:val="14"/>
          <w:szCs w:val="14"/>
        </w:rPr>
        <w:t xml:space="preserve"> </w:t>
      </w:r>
      <w:r w:rsidRPr="001A76C8">
        <w:rPr>
          <w:rFonts w:ascii="Swis721 Cn BT Roman" w:eastAsia="Arial" w:hAnsi="Swis721 Cn BT Roman"/>
          <w:color w:val="AAAAAC"/>
          <w:sz w:val="14"/>
          <w:szCs w:val="14"/>
        </w:rPr>
        <w:t>del IGAC</w:t>
      </w:r>
    </w:p>
    <w:p w14:paraId="549E5325" w14:textId="43A639A4" w:rsidR="0005581C" w:rsidRDefault="00225875" w:rsidP="00DA1094">
      <w:pPr>
        <w:rPr>
          <w:rFonts w:ascii="Gill Sans MT" w:eastAsia="Gill Sans MT" w:hAnsi="Gill Sans MT"/>
          <w:b/>
          <w:color w:val="241F1F"/>
          <w:sz w:val="18"/>
        </w:rPr>
      </w:pPr>
      <w:r w:rsidRPr="00BC1B7B">
        <w:rPr>
          <w:rFonts w:ascii="Swis721 Cn BT Roman" w:hAnsi="Swis721 Cn BT Roman"/>
          <w:color w:val="DADADA"/>
          <w:sz w:val="18"/>
          <w:szCs w:val="16"/>
        </w:rPr>
        <w:t>Fuente.</w:t>
      </w:r>
      <w:r w:rsidR="00DA1094">
        <w:rPr>
          <w:rFonts w:ascii="Swis721 Cn BT Roman" w:hAnsi="Swis721 Cn BT Roman"/>
          <w:color w:val="DADADA"/>
          <w:sz w:val="18"/>
          <w:szCs w:val="16"/>
        </w:rPr>
        <w:t xml:space="preserve"> </w:t>
      </w:r>
      <w:r w:rsidRPr="00BC1B7B">
        <w:rPr>
          <w:rFonts w:ascii="Swis721 Cn BT Roman" w:hAnsi="Swis721 Cn BT Roman"/>
          <w:color w:val="DADADA"/>
          <w:sz w:val="18"/>
          <w:szCs w:val="16"/>
        </w:rPr>
        <w:t>IGAC</w:t>
      </w:r>
    </w:p>
    <w:p w14:paraId="0E176C63" w14:textId="77777777" w:rsidR="0034609A" w:rsidRDefault="0034609A" w:rsidP="00D70BFB">
      <w:pPr>
        <w:rPr>
          <w:rFonts w:ascii="Gill Sans MT" w:eastAsia="Gill Sans MT" w:hAnsi="Gill Sans MT"/>
          <w:color w:val="241F1F"/>
          <w:sz w:val="18"/>
        </w:rPr>
      </w:pPr>
    </w:p>
    <w:p w14:paraId="26114BFF" w14:textId="2B94FF6B" w:rsidR="00D70BFB" w:rsidRDefault="00D70BFB" w:rsidP="00D70BFB">
      <w:pPr>
        <w:rPr>
          <w:rFonts w:ascii="Swis721 Cn BT Roman" w:eastAsia="Arial" w:hAnsi="Swis721 Cn BT Roman"/>
          <w:color w:val="241F1F"/>
          <w:sz w:val="18"/>
        </w:rPr>
      </w:pPr>
      <w:r w:rsidRPr="00D70BFB">
        <w:rPr>
          <w:rFonts w:ascii="Gill Sans MT" w:eastAsia="Gill Sans MT" w:hAnsi="Gill Sans MT"/>
          <w:color w:val="241F1F"/>
          <w:sz w:val="18"/>
        </w:rPr>
        <w:t>Gráfica 3.</w:t>
      </w:r>
      <w:r>
        <w:rPr>
          <w:rFonts w:ascii="Gill Sans MT" w:eastAsia="Gill Sans MT" w:hAnsi="Gill Sans MT"/>
          <w:b/>
          <w:color w:val="241F1F"/>
          <w:sz w:val="18"/>
        </w:rPr>
        <w:t xml:space="preserve"> </w:t>
      </w:r>
      <w:r>
        <w:rPr>
          <w:rFonts w:ascii="Swis721 Cn BT Roman" w:eastAsia="Arial" w:hAnsi="Swis721 Cn BT Roman"/>
          <w:color w:val="241F1F"/>
          <w:sz w:val="18"/>
        </w:rPr>
        <w:t>Zona</w:t>
      </w:r>
    </w:p>
    <w:p w14:paraId="58E89B0A" w14:textId="77777777" w:rsidR="00B47780" w:rsidRDefault="00B47780" w:rsidP="00F10186">
      <w:pPr>
        <w:ind w:left="708"/>
        <w:rPr>
          <w:rFonts w:ascii="Gill Sans MT" w:eastAsia="Gill Sans MT" w:hAnsi="Gill Sans MT"/>
          <w:b/>
          <w:color w:val="241F1F"/>
          <w:sz w:val="18"/>
        </w:rPr>
      </w:pPr>
    </w:p>
    <w:p w14:paraId="6E90BE59" w14:textId="77777777" w:rsidR="00B47780" w:rsidRPr="00B47780" w:rsidRDefault="00B47780" w:rsidP="00F10186">
      <w:pPr>
        <w:ind w:left="708"/>
        <w:rPr>
          <w:rFonts w:ascii="Gill Sans MT" w:eastAsia="Gill Sans MT" w:hAnsi="Gill Sans MT"/>
          <w:b/>
          <w:color w:val="241F1F"/>
          <w:sz w:val="4"/>
        </w:rPr>
      </w:pP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6225"/>
      </w:tblGrid>
      <w:tr w:rsidR="002A429C" w14:paraId="3E38F04F" w14:textId="77777777" w:rsidTr="002A429C">
        <w:trPr>
          <w:trHeight w:val="267"/>
        </w:trPr>
        <w:tc>
          <w:tcPr>
            <w:tcW w:w="1277" w:type="dxa"/>
          </w:tcPr>
          <w:p w14:paraId="4961F11A" w14:textId="77777777" w:rsidR="002A429C" w:rsidRDefault="002A429C" w:rsidP="002A429C">
            <w:pPr>
              <w:ind w:left="708" w:right="758"/>
              <w:jc w:val="right"/>
              <w:rPr>
                <w:rFonts w:ascii="Swis721 Cn BT Roman" w:hAnsi="Swis721 Cn BT Roman"/>
              </w:rPr>
            </w:pPr>
          </w:p>
          <w:p w14:paraId="4D6B48E9" w14:textId="77777777" w:rsidR="002A429C" w:rsidRPr="009A1A9D" w:rsidRDefault="002A429C" w:rsidP="002A429C">
            <w:pPr>
              <w:ind w:left="708"/>
              <w:rPr>
                <w:rFonts w:ascii="Swis721 Cn BT Roman" w:hAnsi="Swis721 Cn BT Roman"/>
                <w:sz w:val="18"/>
              </w:rPr>
            </w:pPr>
          </w:p>
          <w:p w14:paraId="27D90403" w14:textId="77777777" w:rsidR="002A429C" w:rsidRDefault="002A429C" w:rsidP="002A429C">
            <w:pPr>
              <w:ind w:left="708"/>
              <w:rPr>
                <w:rFonts w:ascii="Swis721 Cn BT Roman" w:hAnsi="Swis721 Cn BT Roman"/>
                <w:sz w:val="12"/>
              </w:rPr>
            </w:pPr>
          </w:p>
          <w:p w14:paraId="4B7BBA1C" w14:textId="77777777" w:rsidR="002A429C" w:rsidRDefault="002A429C" w:rsidP="002A429C">
            <w:pPr>
              <w:ind w:left="708"/>
              <w:rPr>
                <w:rFonts w:ascii="Swis721 Cn BT Roman" w:hAnsi="Swis721 Cn BT Roman"/>
                <w:sz w:val="12"/>
              </w:rPr>
            </w:pPr>
          </w:p>
          <w:p w14:paraId="649FA7E6" w14:textId="77777777" w:rsidR="002A429C" w:rsidRDefault="002A429C" w:rsidP="002A429C">
            <w:pPr>
              <w:ind w:left="708"/>
              <w:rPr>
                <w:rFonts w:ascii="Swis721 Cn BT Roman" w:hAnsi="Swis721 Cn BT Roman"/>
                <w:sz w:val="12"/>
              </w:rPr>
            </w:pPr>
          </w:p>
          <w:p w14:paraId="5BF919B0" w14:textId="77777777" w:rsidR="002A429C" w:rsidRDefault="002A429C" w:rsidP="002A429C">
            <w:pPr>
              <w:ind w:left="708"/>
              <w:rPr>
                <w:rFonts w:ascii="Swis721 Cn BT Roman" w:hAnsi="Swis721 Cn BT Roman"/>
                <w:sz w:val="12"/>
              </w:rPr>
            </w:pPr>
          </w:p>
          <w:p w14:paraId="7E5B6DCB" w14:textId="77777777" w:rsidR="002A429C" w:rsidRDefault="002A429C" w:rsidP="002A429C">
            <w:pPr>
              <w:ind w:left="708"/>
              <w:rPr>
                <w:rFonts w:ascii="Swis721 Cn BT Roman" w:hAnsi="Swis721 Cn BT Roman"/>
                <w:sz w:val="12"/>
              </w:rPr>
            </w:pPr>
          </w:p>
          <w:p w14:paraId="1490046D" w14:textId="77777777" w:rsidR="002A429C" w:rsidRDefault="002A429C" w:rsidP="002A429C">
            <w:pPr>
              <w:ind w:left="708"/>
              <w:rPr>
                <w:rFonts w:ascii="Swis721 Cn BT Roman" w:hAnsi="Swis721 Cn BT Roman"/>
                <w:sz w:val="12"/>
              </w:rPr>
            </w:pPr>
          </w:p>
          <w:p w14:paraId="740690DA" w14:textId="77777777" w:rsidR="002A429C" w:rsidRDefault="002A429C" w:rsidP="002A429C">
            <w:pPr>
              <w:ind w:left="708"/>
              <w:rPr>
                <w:rFonts w:ascii="Swis721 Cn BT Roman" w:hAnsi="Swis721 Cn BT Roman"/>
                <w:sz w:val="12"/>
              </w:rPr>
            </w:pPr>
          </w:p>
          <w:p w14:paraId="3AEFF16F" w14:textId="77777777" w:rsidR="002A429C" w:rsidRDefault="002A429C" w:rsidP="002A429C">
            <w:pPr>
              <w:ind w:left="708"/>
              <w:rPr>
                <w:rFonts w:ascii="Swis721 Cn BT Roman" w:hAnsi="Swis721 Cn BT Roman"/>
                <w:sz w:val="12"/>
              </w:rPr>
            </w:pPr>
          </w:p>
          <w:p w14:paraId="220DFB14" w14:textId="77777777" w:rsidR="00886249" w:rsidRDefault="00886249" w:rsidP="002A429C">
            <w:pPr>
              <w:ind w:left="708"/>
              <w:rPr>
                <w:rFonts w:ascii="Swis721 Cn BT Roman" w:hAnsi="Swis721 Cn BT Roman"/>
                <w:sz w:val="12"/>
              </w:rPr>
            </w:pPr>
          </w:p>
          <w:p w14:paraId="0D65FA3F" w14:textId="77777777" w:rsidR="002A429C" w:rsidRDefault="002A429C" w:rsidP="002A429C">
            <w:pPr>
              <w:ind w:left="708"/>
              <w:rPr>
                <w:rFonts w:ascii="Swis721 Cn BT Roman" w:hAnsi="Swis721 Cn BT Roman"/>
                <w:sz w:val="12"/>
              </w:rPr>
            </w:pPr>
          </w:p>
          <w:p w14:paraId="1C3DFD69" w14:textId="77777777" w:rsidR="002A429C" w:rsidRDefault="002A429C" w:rsidP="002A429C">
            <w:pPr>
              <w:ind w:left="708"/>
              <w:rPr>
                <w:rFonts w:ascii="Swis721 Cn BT Roman" w:hAnsi="Swis721 Cn BT Roman"/>
                <w:sz w:val="12"/>
              </w:rPr>
            </w:pPr>
          </w:p>
          <w:p w14:paraId="5F9B869D" w14:textId="77777777" w:rsidR="002A429C" w:rsidRDefault="002A429C" w:rsidP="00D70BFB">
            <w:pPr>
              <w:rPr>
                <w:rFonts w:ascii="Gill Sans MT" w:eastAsia="Gill Sans MT" w:hAnsi="Gill Sans MT"/>
                <w:b/>
                <w:color w:val="241F1F"/>
                <w:sz w:val="18"/>
              </w:rPr>
            </w:pPr>
          </w:p>
        </w:tc>
        <w:tc>
          <w:tcPr>
            <w:tcW w:w="6225" w:type="dxa"/>
          </w:tcPr>
          <w:p w14:paraId="6C882679" w14:textId="77777777" w:rsidR="002A429C" w:rsidRDefault="002A429C" w:rsidP="00F10186">
            <w:pPr>
              <w:rPr>
                <w:rFonts w:ascii="Gill Sans MT" w:eastAsia="Gill Sans MT" w:hAnsi="Gill Sans MT"/>
                <w:b/>
                <w:color w:val="241F1F"/>
                <w:sz w:val="18"/>
              </w:rPr>
            </w:pPr>
          </w:p>
        </w:tc>
      </w:tr>
    </w:tbl>
    <w:p w14:paraId="06C69D44" w14:textId="77777777" w:rsidR="00D70BFB" w:rsidRPr="00D70BFB" w:rsidRDefault="00D70BFB" w:rsidP="00D70BFB">
      <w:pPr>
        <w:rPr>
          <w:rFonts w:ascii="Swis721 Cn BT Roman" w:eastAsia="Arial" w:hAnsi="Swis721 Cn BT Roman"/>
          <w:b/>
          <w:color w:val="AAAAAC"/>
          <w:sz w:val="14"/>
          <w:szCs w:val="14"/>
        </w:rPr>
      </w:pPr>
      <w:r w:rsidRPr="00D70BFB">
        <w:rPr>
          <w:rFonts w:ascii="Swis721 Cn BT Roman" w:eastAsia="Arial" w:hAnsi="Swis721 Cn BT Roman"/>
          <w:b/>
          <w:color w:val="AAAAAC"/>
          <w:sz w:val="14"/>
          <w:szCs w:val="14"/>
        </w:rPr>
        <w:t xml:space="preserve">Fuente. </w:t>
      </w:r>
      <w:r w:rsidRPr="00D70BFB">
        <w:rPr>
          <w:rFonts w:ascii="Swis721 Cn BT Roman" w:eastAsia="Arial" w:hAnsi="Swis721 Cn BT Roman"/>
          <w:color w:val="AAAAAC"/>
          <w:sz w:val="14"/>
          <w:szCs w:val="14"/>
        </w:rPr>
        <w:t>Información oficial</w:t>
      </w:r>
      <w:r w:rsidRPr="00D70BFB">
        <w:rPr>
          <w:rFonts w:ascii="Swis721 Cn BT Roman" w:eastAsia="Arial" w:hAnsi="Swis721 Cn BT Roman"/>
          <w:b/>
          <w:color w:val="AAAAAC"/>
          <w:sz w:val="14"/>
          <w:szCs w:val="14"/>
        </w:rPr>
        <w:t xml:space="preserve"> </w:t>
      </w:r>
      <w:r w:rsidRPr="00D70BFB">
        <w:rPr>
          <w:rFonts w:ascii="Swis721 Cn BT Roman" w:eastAsia="Arial" w:hAnsi="Swis721 Cn BT Roman"/>
          <w:color w:val="AAAAAC"/>
          <w:sz w:val="14"/>
          <w:szCs w:val="14"/>
        </w:rPr>
        <w:t>del IGAC</w:t>
      </w:r>
    </w:p>
    <w:p w14:paraId="40356FAD" w14:textId="77777777" w:rsidR="00203C27" w:rsidRDefault="00203C27" w:rsidP="00691748">
      <w:pPr>
        <w:ind w:left="708"/>
        <w:rPr>
          <w:rFonts w:ascii="Swis721 Cn BT Roman" w:eastAsia="Times New Roman" w:hAnsi="Swis721 Cn BT Roman"/>
          <w:color w:val="000000"/>
          <w:lang w:eastAsia="es-ES_tradnl"/>
        </w:rPr>
      </w:pPr>
    </w:p>
    <w:p w14:paraId="2967E662" w14:textId="694C34DD" w:rsidR="00BB67B7" w:rsidRPr="005D70BA" w:rsidRDefault="00895915" w:rsidP="00691748">
      <w:pPr>
        <w:ind w:left="708"/>
        <w:rPr>
          <w:sz w:val="22"/>
        </w:rPr>
      </w:pPr>
      <w:r w:rsidRPr="008B4D3F">
        <w:rPr>
          <w:rFonts w:ascii="Swis721 Cn BT Roman" w:eastAsia="Times New Roman" w:hAnsi="Swis721 Cn BT Roman"/>
          <w:color w:val="000000"/>
          <w:lang w:eastAsia="es-ES_tradnl"/>
        </w:rPr>
        <w:t xml:space="preserve"> </w:t>
      </w:r>
    </w:p>
    <w:p w14:paraId="11FE15B8" w14:textId="4D2C1C92" w:rsidR="009F637F" w:rsidRPr="00972C11" w:rsidRDefault="009F637F" w:rsidP="008A282C">
      <w:pPr>
        <w:pStyle w:val="Ttulo2"/>
        <w:numPr>
          <w:ilvl w:val="1"/>
          <w:numId w:val="4"/>
        </w:numPr>
        <w:spacing w:before="0"/>
        <w:ind w:left="567" w:hanging="567"/>
        <w:rPr>
          <w:sz w:val="24"/>
          <w:szCs w:val="24"/>
        </w:rPr>
      </w:pPr>
      <w:bookmarkStart w:id="14" w:name="_Toc47712406"/>
      <w:r w:rsidRPr="00972C11">
        <w:rPr>
          <w:color w:val="auto"/>
          <w:sz w:val="24"/>
          <w:szCs w:val="24"/>
        </w:rPr>
        <w:t>Puntos de fotocontrol</w:t>
      </w:r>
      <w:bookmarkEnd w:id="14"/>
    </w:p>
    <w:p w14:paraId="5B93FEB2" w14:textId="77777777" w:rsidR="009F637F" w:rsidRDefault="009F637F" w:rsidP="00F10186"/>
    <w:p w14:paraId="579EDE1C" w14:textId="3152DEC0" w:rsidR="00541638" w:rsidRPr="00A87E9C" w:rsidRDefault="00541638" w:rsidP="00F10186">
      <w:pPr>
        <w:jc w:val="both"/>
        <w:rPr>
          <w:rFonts w:ascii="Gill Sans MT" w:eastAsia="Arial" w:hAnsi="Gill Sans MT"/>
          <w:color w:val="241F1F"/>
        </w:rPr>
      </w:pPr>
      <w:r w:rsidRPr="00A87E9C">
        <w:rPr>
          <w:rFonts w:ascii="Gill Sans MT" w:eastAsia="Arial" w:hAnsi="Gill Sans MT"/>
          <w:color w:val="241F1F"/>
        </w:rPr>
        <w:t>En la base nacional de fotocontrol, se encuentran los siguientes puntos de coordenadas horizontales y verticales (</w:t>
      </w:r>
      <w:r w:rsidR="00620AD3" w:rsidRPr="00A87E9C">
        <w:rPr>
          <w:rFonts w:ascii="Gill Sans MT" w:eastAsia="Arial" w:hAnsi="Gill Sans MT"/>
          <w:color w:val="241F1F"/>
        </w:rPr>
        <w:t xml:space="preserve">obtenidas </w:t>
      </w:r>
      <w:r w:rsidRPr="00A87E9C">
        <w:rPr>
          <w:rFonts w:ascii="Gill Sans MT" w:eastAsia="Arial" w:hAnsi="Gill Sans MT"/>
          <w:color w:val="241F1F"/>
        </w:rPr>
        <w:t>a partir de GPS) de elementos existentes en el terreno</w:t>
      </w:r>
      <w:r w:rsidR="002C26CF" w:rsidRPr="00A87E9C">
        <w:rPr>
          <w:rFonts w:ascii="Gill Sans MT" w:eastAsia="Arial" w:hAnsi="Gill Sans MT"/>
          <w:color w:val="241F1F"/>
        </w:rPr>
        <w:t>.</w:t>
      </w:r>
    </w:p>
    <w:p w14:paraId="533839D3" w14:textId="77777777" w:rsidR="00DA1094" w:rsidRPr="00BB67B7" w:rsidRDefault="00DA1094" w:rsidP="00F10186">
      <w:pPr>
        <w:jc w:val="both"/>
        <w:rPr>
          <w:rFonts w:ascii="Swis721 Cn BT Roman" w:eastAsia="Arial" w:hAnsi="Swis721 Cn BT Roman"/>
          <w:color w:val="241F1F"/>
        </w:rPr>
      </w:pPr>
    </w:p>
    <w:p w14:paraId="04BBC426" w14:textId="77777777" w:rsidR="00541638" w:rsidRDefault="00541638" w:rsidP="00F10186"/>
    <w:tbl>
      <w:tblPr>
        <w:tblStyle w:val="Tabladelista2"/>
        <w:tblW w:w="52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554"/>
        <w:gridCol w:w="2152"/>
        <w:gridCol w:w="2152"/>
        <w:gridCol w:w="1967"/>
        <w:gridCol w:w="1508"/>
      </w:tblGrid>
      <w:tr w:rsidR="00225875" w:rsidRPr="00187E87" w14:paraId="0E247B64" w14:textId="77777777" w:rsidTr="00225875">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vAlign w:val="center"/>
          </w:tcPr>
          <w:p w14:paraId="1A962C0C" w14:textId="1BF3138C" w:rsidR="00225875" w:rsidRPr="00DA1094" w:rsidRDefault="00225875" w:rsidP="00225875">
            <w:pPr>
              <w:jc w:val="center"/>
              <w:rPr>
                <w:rFonts w:ascii="Gill Sans MT" w:hAnsi="Gill Sans MT"/>
                <w:b w:val="0"/>
                <w:sz w:val="18"/>
                <w:szCs w:val="16"/>
              </w:rPr>
            </w:pPr>
            <w:r w:rsidRPr="00225875">
              <w:rPr>
                <w:rFonts w:ascii="Gill Sans MT" w:hAnsi="Gill Sans MT"/>
                <w:b w:val="0"/>
                <w:sz w:val="18"/>
                <w:szCs w:val="16"/>
              </w:rPr>
              <w:t>Tabla 2.</w:t>
            </w:r>
            <w:r>
              <w:rPr>
                <w:rFonts w:ascii="Gill Sans MT" w:hAnsi="Gill Sans MT"/>
                <w:b w:val="0"/>
                <w:sz w:val="18"/>
                <w:szCs w:val="16"/>
              </w:rPr>
              <w:t xml:space="preserve"> </w:t>
            </w:r>
            <w:r w:rsidRPr="00DA1094">
              <w:rPr>
                <w:rFonts w:ascii="Gill Sans MT" w:hAnsi="Gill Sans MT"/>
                <w:b w:val="0"/>
                <w:sz w:val="18"/>
                <w:szCs w:val="16"/>
              </w:rPr>
              <w:t>Puntos de fotocontrol disponibles</w:t>
            </w:r>
          </w:p>
        </w:tc>
      </w:tr>
      <w:tr w:rsidR="00225875" w:rsidRPr="00225875" w14:paraId="33C7526C" w14:textId="77777777" w:rsidTr="0022587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832" w:type="pct"/>
            <w:shd w:val="clear" w:color="auto" w:fill="auto"/>
            <w:vAlign w:val="center"/>
          </w:tcPr>
          <w:p w14:paraId="5CEA4A8D" w14:textId="77777777" w:rsidR="00225875" w:rsidRPr="00225875" w:rsidRDefault="00225875" w:rsidP="00F10186">
            <w:pPr>
              <w:jc w:val="center"/>
              <w:rPr>
                <w:rFonts w:ascii="Century Gothic" w:hAnsi="Century Gothic"/>
                <w:b w:val="0"/>
                <w:bCs w:val="0"/>
                <w:sz w:val="20"/>
              </w:rPr>
            </w:pPr>
            <w:r w:rsidRPr="00225875">
              <w:rPr>
                <w:rFonts w:ascii="Century Gothic" w:hAnsi="Century Gothic"/>
                <w:sz w:val="20"/>
              </w:rPr>
              <w:t>Nombre del punto</w:t>
            </w:r>
          </w:p>
        </w:tc>
        <w:tc>
          <w:tcPr>
            <w:tcW w:w="1153" w:type="pct"/>
            <w:shd w:val="clear" w:color="auto" w:fill="auto"/>
            <w:vAlign w:val="center"/>
          </w:tcPr>
          <w:p w14:paraId="233AF591" w14:textId="77777777" w:rsidR="00225875" w:rsidRPr="00225875" w:rsidRDefault="00225875" w:rsidP="00F1018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rPr>
            </w:pPr>
            <w:r w:rsidRPr="00225875">
              <w:rPr>
                <w:rFonts w:ascii="Century Gothic" w:hAnsi="Century Gothic"/>
                <w:b/>
                <w:bCs/>
                <w:sz w:val="20"/>
              </w:rPr>
              <w:t>Coordenada Este</w:t>
            </w:r>
          </w:p>
        </w:tc>
        <w:tc>
          <w:tcPr>
            <w:tcW w:w="1153" w:type="pct"/>
            <w:shd w:val="clear" w:color="auto" w:fill="auto"/>
            <w:vAlign w:val="center"/>
          </w:tcPr>
          <w:p w14:paraId="27EB7632" w14:textId="77777777" w:rsidR="00225875" w:rsidRPr="00225875" w:rsidRDefault="00225875" w:rsidP="00F1018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rPr>
            </w:pPr>
            <w:r w:rsidRPr="00225875">
              <w:rPr>
                <w:rFonts w:ascii="Century Gothic" w:hAnsi="Century Gothic"/>
                <w:b/>
                <w:bCs/>
                <w:sz w:val="20"/>
              </w:rPr>
              <w:t>Coordenada Norte</w:t>
            </w:r>
          </w:p>
        </w:tc>
        <w:tc>
          <w:tcPr>
            <w:tcW w:w="1054" w:type="pct"/>
            <w:shd w:val="clear" w:color="auto" w:fill="auto"/>
            <w:vAlign w:val="center"/>
          </w:tcPr>
          <w:p w14:paraId="0F2230B0" w14:textId="77777777" w:rsidR="00225875" w:rsidRPr="00225875" w:rsidRDefault="00225875" w:rsidP="00F1018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rPr>
            </w:pPr>
            <w:r w:rsidRPr="00225875">
              <w:rPr>
                <w:rFonts w:ascii="Century Gothic" w:hAnsi="Century Gothic"/>
                <w:b/>
                <w:bCs/>
                <w:sz w:val="20"/>
              </w:rPr>
              <w:t>Altura ortométrica (m)</w:t>
            </w:r>
          </w:p>
        </w:tc>
        <w:tc>
          <w:tcPr>
            <w:tcW w:w="807" w:type="pct"/>
            <w:shd w:val="clear" w:color="auto" w:fill="auto"/>
            <w:vAlign w:val="center"/>
          </w:tcPr>
          <w:p w14:paraId="2DB27F38" w14:textId="77777777" w:rsidR="00225875" w:rsidRPr="00225875" w:rsidRDefault="00225875" w:rsidP="00F1018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rPr>
            </w:pPr>
            <w:r w:rsidRPr="00225875">
              <w:rPr>
                <w:rFonts w:ascii="Century Gothic" w:hAnsi="Century Gothic"/>
                <w:b/>
                <w:bCs/>
                <w:sz w:val="20"/>
              </w:rPr>
              <w:t>Escala</w:t>
            </w:r>
          </w:p>
        </w:tc>
      </w:tr>
      <w:tr w:rsidR="00225875" w14:paraId="7454846F" w14:textId="77777777" w:rsidTr="00225875">
        <w:trPr>
          <w:trHeight w:val="182"/>
        </w:trPr>
        <w:tc>
          <w:tcPr>
            <w:cnfStyle w:val="001000000000" w:firstRow="0" w:lastRow="0" w:firstColumn="1" w:lastColumn="0" w:oddVBand="0" w:evenVBand="0" w:oddHBand="0" w:evenHBand="0" w:firstRowFirstColumn="0" w:firstRowLastColumn="0" w:lastRowFirstColumn="0" w:lastRowLastColumn="0"/>
            <w:tcW w:w="832" w:type="pct"/>
            <w:shd w:val="clear" w:color="auto" w:fill="auto"/>
            <w:vAlign w:val="center"/>
          </w:tcPr>
          <w:p w14:paraId="41011151" w14:textId="77777777" w:rsidR="00225875" w:rsidRDefault="00225875" w:rsidP="00E84A95">
            <w:pPr>
              <w:jc w:val="center"/>
              <w:rPr>
                <w:rFonts w:ascii="Gill Sans MT" w:hAnsi="Gill Sans MT"/>
                <w:b w:val="0"/>
                <w:bCs w:val="0"/>
              </w:rPr>
            </w:pPr>
          </w:p>
        </w:tc>
        <w:tc>
          <w:tcPr>
            <w:tcW w:w="1153" w:type="pct"/>
            <w:shd w:val="clear" w:color="auto" w:fill="auto"/>
            <w:vAlign w:val="bottom"/>
          </w:tcPr>
          <w:p w14:paraId="61022193" w14:textId="77777777" w:rsidR="00225875" w:rsidRPr="00E84A95" w:rsidRDefault="00225875" w:rsidP="00E84A95">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1153" w:type="pct"/>
            <w:shd w:val="clear" w:color="auto" w:fill="auto"/>
            <w:vAlign w:val="bottom"/>
          </w:tcPr>
          <w:p w14:paraId="29CEDED8" w14:textId="77777777" w:rsidR="00225875" w:rsidRPr="00E84A95" w:rsidRDefault="00225875" w:rsidP="00E84A95">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1054" w:type="pct"/>
            <w:shd w:val="clear" w:color="auto" w:fill="auto"/>
            <w:vAlign w:val="center"/>
          </w:tcPr>
          <w:p w14:paraId="0047C12A" w14:textId="77777777" w:rsidR="00225875" w:rsidRDefault="00225875" w:rsidP="00E84A95">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807" w:type="pct"/>
            <w:shd w:val="clear" w:color="auto" w:fill="auto"/>
            <w:vAlign w:val="center"/>
          </w:tcPr>
          <w:p w14:paraId="5BCA20AD" w14:textId="77777777" w:rsidR="00225875" w:rsidRDefault="00225875" w:rsidP="00893209">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r>
      <w:tr w:rsidR="00225875" w14:paraId="4F810D4A" w14:textId="77777777" w:rsidTr="00225875">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832" w:type="pct"/>
            <w:shd w:val="clear" w:color="auto" w:fill="auto"/>
            <w:vAlign w:val="bottom"/>
          </w:tcPr>
          <w:p w14:paraId="67711228" w14:textId="77777777" w:rsidR="00225875" w:rsidRPr="00E84A95" w:rsidRDefault="00225875" w:rsidP="00E84A95">
            <w:pPr>
              <w:jc w:val="center"/>
              <w:rPr>
                <w:rFonts w:ascii="Gill Sans MT" w:hAnsi="Gill Sans MT"/>
                <w:b w:val="0"/>
                <w:bCs w:val="0"/>
              </w:rPr>
            </w:pPr>
          </w:p>
        </w:tc>
        <w:tc>
          <w:tcPr>
            <w:tcW w:w="1153" w:type="pct"/>
            <w:shd w:val="clear" w:color="auto" w:fill="auto"/>
            <w:vAlign w:val="bottom"/>
          </w:tcPr>
          <w:p w14:paraId="77D274E0" w14:textId="77777777" w:rsidR="00225875" w:rsidRPr="00E84A95" w:rsidRDefault="00225875" w:rsidP="00E84A95">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c>
          <w:tcPr>
            <w:tcW w:w="1153" w:type="pct"/>
            <w:shd w:val="clear" w:color="auto" w:fill="auto"/>
            <w:vAlign w:val="bottom"/>
          </w:tcPr>
          <w:p w14:paraId="5FDAA83D" w14:textId="77777777" w:rsidR="00225875" w:rsidRPr="00E84A95" w:rsidRDefault="00225875" w:rsidP="00E84A95">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c>
          <w:tcPr>
            <w:tcW w:w="1054" w:type="pct"/>
            <w:shd w:val="clear" w:color="auto" w:fill="auto"/>
            <w:vAlign w:val="center"/>
          </w:tcPr>
          <w:p w14:paraId="62751788" w14:textId="77777777" w:rsidR="00225875" w:rsidRDefault="00225875" w:rsidP="00E84A95">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c>
          <w:tcPr>
            <w:tcW w:w="807" w:type="pct"/>
            <w:shd w:val="clear" w:color="auto" w:fill="auto"/>
            <w:vAlign w:val="center"/>
          </w:tcPr>
          <w:p w14:paraId="4114A169" w14:textId="77777777" w:rsidR="00225875" w:rsidRDefault="00225875" w:rsidP="00E84A95">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r>
      <w:tr w:rsidR="00225875" w14:paraId="11D9B247" w14:textId="77777777" w:rsidTr="00225875">
        <w:trPr>
          <w:trHeight w:val="173"/>
        </w:trPr>
        <w:tc>
          <w:tcPr>
            <w:cnfStyle w:val="001000000000" w:firstRow="0" w:lastRow="0" w:firstColumn="1" w:lastColumn="0" w:oddVBand="0" w:evenVBand="0" w:oddHBand="0" w:evenHBand="0" w:firstRowFirstColumn="0" w:firstRowLastColumn="0" w:lastRowFirstColumn="0" w:lastRowLastColumn="0"/>
            <w:tcW w:w="832" w:type="pct"/>
            <w:shd w:val="clear" w:color="auto" w:fill="auto"/>
            <w:vAlign w:val="bottom"/>
          </w:tcPr>
          <w:p w14:paraId="22C4AB4B" w14:textId="77777777" w:rsidR="00225875" w:rsidRPr="00E84A95" w:rsidRDefault="00225875" w:rsidP="00E84A95">
            <w:pPr>
              <w:jc w:val="center"/>
              <w:rPr>
                <w:rFonts w:ascii="Gill Sans MT" w:hAnsi="Gill Sans MT"/>
                <w:b w:val="0"/>
                <w:bCs w:val="0"/>
              </w:rPr>
            </w:pPr>
          </w:p>
        </w:tc>
        <w:tc>
          <w:tcPr>
            <w:tcW w:w="1153" w:type="pct"/>
            <w:shd w:val="clear" w:color="auto" w:fill="auto"/>
            <w:vAlign w:val="bottom"/>
          </w:tcPr>
          <w:p w14:paraId="6DEC1A23" w14:textId="77777777" w:rsidR="00225875" w:rsidRPr="00E84A95" w:rsidRDefault="00225875" w:rsidP="00E84A95">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1153" w:type="pct"/>
            <w:shd w:val="clear" w:color="auto" w:fill="auto"/>
            <w:vAlign w:val="bottom"/>
          </w:tcPr>
          <w:p w14:paraId="15B3A2E9" w14:textId="77777777" w:rsidR="00225875" w:rsidRPr="00E84A95" w:rsidRDefault="00225875" w:rsidP="00E84A95">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1054" w:type="pct"/>
            <w:shd w:val="clear" w:color="auto" w:fill="auto"/>
            <w:vAlign w:val="center"/>
          </w:tcPr>
          <w:p w14:paraId="277D713B" w14:textId="77777777" w:rsidR="00225875" w:rsidRPr="000335AA" w:rsidRDefault="00225875" w:rsidP="00E84A95">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807" w:type="pct"/>
            <w:shd w:val="clear" w:color="auto" w:fill="auto"/>
            <w:vAlign w:val="center"/>
          </w:tcPr>
          <w:p w14:paraId="126D9AD6" w14:textId="77777777" w:rsidR="00225875" w:rsidRDefault="00225875" w:rsidP="00E84A95">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r>
      <w:tr w:rsidR="00225875" w14:paraId="40E4887B" w14:textId="77777777" w:rsidTr="00225875">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832" w:type="pct"/>
            <w:shd w:val="clear" w:color="auto" w:fill="auto"/>
            <w:vAlign w:val="bottom"/>
          </w:tcPr>
          <w:p w14:paraId="72AA730E" w14:textId="77777777" w:rsidR="00225875" w:rsidRPr="00E84A95" w:rsidRDefault="00225875" w:rsidP="00E84A95">
            <w:pPr>
              <w:jc w:val="center"/>
              <w:rPr>
                <w:rFonts w:ascii="Gill Sans MT" w:hAnsi="Gill Sans MT"/>
                <w:b w:val="0"/>
                <w:bCs w:val="0"/>
              </w:rPr>
            </w:pPr>
          </w:p>
        </w:tc>
        <w:tc>
          <w:tcPr>
            <w:tcW w:w="1153" w:type="pct"/>
            <w:shd w:val="clear" w:color="auto" w:fill="auto"/>
            <w:vAlign w:val="bottom"/>
          </w:tcPr>
          <w:p w14:paraId="100CE251" w14:textId="77777777" w:rsidR="00225875" w:rsidRPr="00E84A95" w:rsidRDefault="00225875" w:rsidP="00E84A95">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c>
          <w:tcPr>
            <w:tcW w:w="1153" w:type="pct"/>
            <w:shd w:val="clear" w:color="auto" w:fill="auto"/>
            <w:vAlign w:val="bottom"/>
          </w:tcPr>
          <w:p w14:paraId="5952E536" w14:textId="77777777" w:rsidR="00225875" w:rsidRPr="00E84A95" w:rsidRDefault="00225875" w:rsidP="00E84A95">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c>
          <w:tcPr>
            <w:tcW w:w="1054" w:type="pct"/>
            <w:shd w:val="clear" w:color="auto" w:fill="auto"/>
            <w:vAlign w:val="center"/>
          </w:tcPr>
          <w:p w14:paraId="5C3033C3" w14:textId="77777777" w:rsidR="00225875" w:rsidRPr="000335AA" w:rsidRDefault="00225875" w:rsidP="00E84A95">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c>
          <w:tcPr>
            <w:tcW w:w="807" w:type="pct"/>
            <w:shd w:val="clear" w:color="auto" w:fill="auto"/>
            <w:vAlign w:val="center"/>
          </w:tcPr>
          <w:p w14:paraId="403EB64D" w14:textId="77777777" w:rsidR="00225875" w:rsidRDefault="00225875" w:rsidP="00E84A95">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r>
      <w:tr w:rsidR="00225875" w14:paraId="01340193" w14:textId="77777777" w:rsidTr="00225875">
        <w:trPr>
          <w:trHeight w:val="19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vAlign w:val="center"/>
          </w:tcPr>
          <w:p w14:paraId="3DBFD975" w14:textId="77777777" w:rsidR="00225875" w:rsidRPr="004511A5" w:rsidRDefault="00225875" w:rsidP="00F10186">
            <w:pPr>
              <w:jc w:val="center"/>
              <w:rPr>
                <w:rFonts w:ascii="Gill Sans MT" w:hAnsi="Gill Sans MT"/>
                <w:b w:val="0"/>
                <w:bCs w:val="0"/>
                <w:sz w:val="16"/>
              </w:rPr>
            </w:pPr>
          </w:p>
        </w:tc>
        <w:tc>
          <w:tcPr>
            <w:tcW w:w="1153" w:type="pct"/>
            <w:shd w:val="clear" w:color="auto" w:fill="auto"/>
            <w:vAlign w:val="center"/>
          </w:tcPr>
          <w:p w14:paraId="040626B6" w14:textId="77777777" w:rsidR="00225875" w:rsidRPr="004511A5" w:rsidRDefault="00225875" w:rsidP="00F10186">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6"/>
              </w:rPr>
            </w:pPr>
          </w:p>
        </w:tc>
        <w:tc>
          <w:tcPr>
            <w:tcW w:w="1153" w:type="pct"/>
            <w:shd w:val="clear" w:color="auto" w:fill="auto"/>
            <w:vAlign w:val="center"/>
          </w:tcPr>
          <w:p w14:paraId="7B07D959" w14:textId="77777777" w:rsidR="00225875" w:rsidRPr="004511A5" w:rsidRDefault="00225875" w:rsidP="00F10186">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16"/>
                <w:szCs w:val="20"/>
              </w:rPr>
            </w:pPr>
          </w:p>
        </w:tc>
        <w:tc>
          <w:tcPr>
            <w:tcW w:w="1054" w:type="pct"/>
            <w:shd w:val="clear" w:color="auto" w:fill="auto"/>
          </w:tcPr>
          <w:p w14:paraId="772A253D" w14:textId="77777777" w:rsidR="00225875" w:rsidRPr="004511A5" w:rsidRDefault="00225875" w:rsidP="00F10186">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16"/>
                <w:szCs w:val="20"/>
              </w:rPr>
            </w:pPr>
          </w:p>
        </w:tc>
        <w:tc>
          <w:tcPr>
            <w:tcW w:w="807" w:type="pct"/>
            <w:shd w:val="clear" w:color="auto" w:fill="auto"/>
            <w:vAlign w:val="center"/>
          </w:tcPr>
          <w:p w14:paraId="26E38362" w14:textId="77777777" w:rsidR="00225875" w:rsidRPr="004511A5" w:rsidRDefault="00225875" w:rsidP="00F10186">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16"/>
                <w:szCs w:val="20"/>
              </w:rPr>
            </w:pPr>
          </w:p>
        </w:tc>
      </w:tr>
    </w:tbl>
    <w:p w14:paraId="432D1601" w14:textId="57BD149F" w:rsidR="004511A5" w:rsidRDefault="00225875" w:rsidP="00225875">
      <w:pPr>
        <w:rPr>
          <w:rFonts w:ascii="Swis721 Cn BT Roman" w:hAnsi="Swis721 Cn BT Roman"/>
          <w:color w:val="808080" w:themeColor="background1" w:themeShade="80"/>
          <w:sz w:val="18"/>
          <w:szCs w:val="16"/>
        </w:rPr>
      </w:pPr>
      <w:r w:rsidRPr="009B6DAB">
        <w:rPr>
          <w:rFonts w:ascii="Swis721 Cn BT Roman" w:hAnsi="Swis721 Cn BT Roman"/>
          <w:color w:val="808080" w:themeColor="background1" w:themeShade="80"/>
          <w:sz w:val="18"/>
          <w:szCs w:val="16"/>
        </w:rPr>
        <w:t>Fuente.</w:t>
      </w:r>
      <w:r w:rsidR="0034609A">
        <w:rPr>
          <w:rFonts w:ascii="Swis721 Cn BT Roman" w:hAnsi="Swis721 Cn BT Roman"/>
          <w:color w:val="808080" w:themeColor="background1" w:themeShade="80"/>
          <w:sz w:val="18"/>
          <w:szCs w:val="16"/>
        </w:rPr>
        <w:t xml:space="preserve"> </w:t>
      </w:r>
      <w:r w:rsidRPr="009B6DAB">
        <w:rPr>
          <w:rFonts w:ascii="Swis721 Cn BT Roman" w:hAnsi="Swis721 Cn BT Roman"/>
          <w:color w:val="808080" w:themeColor="background1" w:themeShade="80"/>
          <w:sz w:val="18"/>
          <w:szCs w:val="16"/>
        </w:rPr>
        <w:t>IGAC</w:t>
      </w:r>
    </w:p>
    <w:p w14:paraId="0BCCEC82" w14:textId="77777777" w:rsidR="0034609A" w:rsidRPr="00DA1094" w:rsidRDefault="0034609A" w:rsidP="00225875">
      <w:pPr>
        <w:rPr>
          <w:highlight w:val="yellow"/>
        </w:rPr>
      </w:pPr>
    </w:p>
    <w:p w14:paraId="33B207A5" w14:textId="77777777" w:rsidR="00BC1937" w:rsidRPr="00DA1094" w:rsidRDefault="00BC1937" w:rsidP="008A282C">
      <w:pPr>
        <w:pStyle w:val="Ttulo2"/>
        <w:numPr>
          <w:ilvl w:val="1"/>
          <w:numId w:val="4"/>
        </w:numPr>
        <w:spacing w:before="0"/>
        <w:ind w:left="567" w:hanging="567"/>
        <w:rPr>
          <w:color w:val="auto"/>
          <w:sz w:val="24"/>
          <w:szCs w:val="24"/>
        </w:rPr>
      </w:pPr>
      <w:bookmarkStart w:id="15" w:name="_Toc47712407"/>
      <w:r w:rsidRPr="00DA1094">
        <w:rPr>
          <w:color w:val="auto"/>
          <w:sz w:val="24"/>
          <w:szCs w:val="24"/>
        </w:rPr>
        <w:t>Modelo Digital de Terreno o Superficie</w:t>
      </w:r>
      <w:bookmarkEnd w:id="15"/>
    </w:p>
    <w:p w14:paraId="4FDC1DBB" w14:textId="77777777" w:rsidR="00BC1937" w:rsidRDefault="00BC1937" w:rsidP="00F10186"/>
    <w:p w14:paraId="4A6D7223" w14:textId="77777777" w:rsidR="00626AE5" w:rsidRPr="00A87E9C" w:rsidRDefault="00626AE5" w:rsidP="00626AE5">
      <w:pPr>
        <w:jc w:val="both"/>
        <w:rPr>
          <w:rFonts w:ascii="Gill Sans MT" w:eastAsia="Arial" w:hAnsi="Gill Sans MT"/>
          <w:color w:val="241F1F"/>
        </w:rPr>
      </w:pPr>
      <w:r w:rsidRPr="00A87E9C">
        <w:rPr>
          <w:rFonts w:ascii="Gill Sans MT" w:eastAsia="Arial" w:hAnsi="Gill Sans MT"/>
          <w:color w:val="241F1F"/>
        </w:rPr>
        <w:t>Actualmente, el IGAC dispone de un modelo digital el cual representa espacialmente las coordenadas X, Y y Z de las elevaciones de la superficie terrestre, con las siguientes características y cubrimientos.</w:t>
      </w:r>
    </w:p>
    <w:p w14:paraId="63C0956F" w14:textId="77777777" w:rsidR="001445B7" w:rsidRPr="00A87E9C" w:rsidRDefault="001445B7" w:rsidP="00626AE5">
      <w:pPr>
        <w:jc w:val="both"/>
        <w:rPr>
          <w:rFonts w:ascii="Gill Sans MT" w:eastAsia="Arial" w:hAnsi="Gill Sans MT"/>
          <w:color w:val="241F1F"/>
        </w:rPr>
      </w:pPr>
    </w:p>
    <w:p w14:paraId="6E31B2AA" w14:textId="77777777" w:rsidR="001445B7" w:rsidRPr="00A87E9C" w:rsidRDefault="001445B7" w:rsidP="001445B7">
      <w:pPr>
        <w:jc w:val="both"/>
        <w:rPr>
          <w:rFonts w:ascii="Gill Sans MT" w:eastAsia="Arial" w:hAnsi="Gill Sans MT"/>
          <w:color w:val="241F1F"/>
        </w:rPr>
      </w:pPr>
      <w:r w:rsidRPr="00A87E9C">
        <w:rPr>
          <w:rFonts w:ascii="Gill Sans MT" w:eastAsia="Arial" w:hAnsi="Gill Sans MT"/>
          <w:color w:val="241F1F"/>
        </w:rPr>
        <w:t>Los datos de elevación de alta resolución de la misión TanDEM-X se producen a una distancia de la muestra de suelo de aproximadamente 12 metros y con una precisión relativa vertical de &lt; 2 metros.</w:t>
      </w:r>
    </w:p>
    <w:p w14:paraId="03A020D1" w14:textId="77777777" w:rsidR="003A68EF" w:rsidRDefault="003A68EF" w:rsidP="00F10186"/>
    <w:tbl>
      <w:tblPr>
        <w:tblStyle w:val="Tabladelista2"/>
        <w:tblW w:w="32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419"/>
        <w:gridCol w:w="1274"/>
        <w:gridCol w:w="1273"/>
      </w:tblGrid>
      <w:tr w:rsidR="0034609A" w:rsidRPr="00187E87" w14:paraId="580830EF" w14:textId="77777777" w:rsidTr="0034609A">
        <w:trPr>
          <w:cnfStyle w:val="100000000000" w:firstRow="1" w:lastRow="0" w:firstColumn="0" w:lastColumn="0" w:oddVBand="0" w:evenVBand="0" w:oddHBand="0"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310D5F7A" w14:textId="77777777" w:rsidR="0034609A" w:rsidRPr="00DA1094" w:rsidRDefault="0034609A" w:rsidP="0034609A">
            <w:pPr>
              <w:jc w:val="center"/>
              <w:rPr>
                <w:rFonts w:ascii="Gill Sans MT" w:hAnsi="Gill Sans MT"/>
                <w:b w:val="0"/>
                <w:sz w:val="18"/>
                <w:szCs w:val="16"/>
              </w:rPr>
            </w:pPr>
            <w:r w:rsidRPr="00DA1094">
              <w:rPr>
                <w:rFonts w:ascii="Gill Sans MT" w:hAnsi="Gill Sans MT"/>
                <w:b w:val="0"/>
                <w:sz w:val="18"/>
                <w:szCs w:val="16"/>
              </w:rPr>
              <w:t>Tabla 3. MDE</w:t>
            </w:r>
          </w:p>
          <w:p w14:paraId="4D9E96B3" w14:textId="77777777" w:rsidR="0034609A" w:rsidRPr="00DA1094" w:rsidRDefault="0034609A" w:rsidP="0034609A">
            <w:pPr>
              <w:jc w:val="center"/>
              <w:rPr>
                <w:rFonts w:ascii="Gill Sans MT" w:hAnsi="Gill Sans MT"/>
                <w:b w:val="0"/>
                <w:sz w:val="18"/>
                <w:szCs w:val="16"/>
              </w:rPr>
            </w:pPr>
          </w:p>
        </w:tc>
      </w:tr>
      <w:tr w:rsidR="00DA1094" w:rsidRPr="00187E87" w14:paraId="065A6484" w14:textId="77777777" w:rsidTr="0034609A">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31CD9C53" w14:textId="77777777" w:rsidR="00DA1094" w:rsidRDefault="00DA1094" w:rsidP="00F10186">
            <w:pPr>
              <w:jc w:val="center"/>
              <w:rPr>
                <w:rFonts w:ascii="Gill Sans MT" w:hAnsi="Gill Sans MT"/>
                <w:b w:val="0"/>
                <w:bCs w:val="0"/>
              </w:rPr>
            </w:pPr>
            <w:r>
              <w:rPr>
                <w:rFonts w:ascii="Gill Sans MT" w:hAnsi="Gill Sans MT"/>
              </w:rPr>
              <w:t>Modelo</w:t>
            </w:r>
          </w:p>
        </w:tc>
        <w:tc>
          <w:tcPr>
            <w:tcW w:w="1253" w:type="pct"/>
            <w:shd w:val="clear" w:color="auto" w:fill="auto"/>
            <w:vAlign w:val="center"/>
          </w:tcPr>
          <w:p w14:paraId="37F2E25C" w14:textId="77777777" w:rsidR="00DA1094" w:rsidRPr="004D2465" w:rsidRDefault="00DA1094" w:rsidP="00F10186">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rPr>
            </w:pPr>
            <w:r>
              <w:rPr>
                <w:rFonts w:ascii="Gill Sans MT" w:hAnsi="Gill Sans MT"/>
                <w:b/>
                <w:bCs/>
              </w:rPr>
              <w:t>Grilla</w:t>
            </w:r>
          </w:p>
        </w:tc>
        <w:tc>
          <w:tcPr>
            <w:tcW w:w="1125" w:type="pct"/>
            <w:shd w:val="clear" w:color="auto" w:fill="auto"/>
            <w:vAlign w:val="center"/>
          </w:tcPr>
          <w:p w14:paraId="7BE2C4D3" w14:textId="77777777" w:rsidR="00DA1094" w:rsidRPr="004D2465" w:rsidRDefault="00DA1094" w:rsidP="00F10186">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rPr>
            </w:pPr>
            <w:r>
              <w:rPr>
                <w:rFonts w:ascii="Gill Sans MT" w:hAnsi="Gill Sans MT"/>
                <w:b/>
                <w:bCs/>
              </w:rPr>
              <w:t>Área cubierta</w:t>
            </w:r>
          </w:p>
        </w:tc>
        <w:tc>
          <w:tcPr>
            <w:tcW w:w="1124" w:type="pct"/>
            <w:shd w:val="clear" w:color="auto" w:fill="auto"/>
            <w:vAlign w:val="center"/>
          </w:tcPr>
          <w:p w14:paraId="45A5D7F3" w14:textId="77777777" w:rsidR="00DA1094" w:rsidRDefault="00DA1094" w:rsidP="00F10186">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rPr>
            </w:pPr>
            <w:r>
              <w:rPr>
                <w:rFonts w:ascii="Gill Sans MT" w:hAnsi="Gill Sans MT"/>
                <w:b/>
                <w:bCs/>
              </w:rPr>
              <w:t>Fuente</w:t>
            </w:r>
          </w:p>
        </w:tc>
      </w:tr>
      <w:tr w:rsidR="00DA1094" w14:paraId="285ABD4C" w14:textId="77777777" w:rsidTr="0034609A">
        <w:trPr>
          <w:trHeight w:val="219"/>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1C32298F" w14:textId="77777777" w:rsidR="00DA1094" w:rsidRPr="00725712" w:rsidRDefault="00DA1094" w:rsidP="00F10186">
            <w:pPr>
              <w:jc w:val="center"/>
              <w:rPr>
                <w:rFonts w:ascii="Swis721 Cn BT Roman" w:hAnsi="Swis721 Cn BT Roman"/>
                <w:sz w:val="20"/>
                <w:szCs w:val="20"/>
              </w:rPr>
            </w:pPr>
          </w:p>
        </w:tc>
        <w:tc>
          <w:tcPr>
            <w:tcW w:w="1253" w:type="pct"/>
            <w:shd w:val="clear" w:color="auto" w:fill="auto"/>
            <w:vAlign w:val="center"/>
          </w:tcPr>
          <w:p w14:paraId="4B7115C9" w14:textId="77777777" w:rsidR="00DA1094" w:rsidRPr="00725712" w:rsidRDefault="00DA1094" w:rsidP="00F10186">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1125" w:type="pct"/>
            <w:shd w:val="clear" w:color="auto" w:fill="auto"/>
            <w:vAlign w:val="center"/>
          </w:tcPr>
          <w:p w14:paraId="4C5D9AC2" w14:textId="77777777" w:rsidR="00DA1094" w:rsidRPr="00187E87" w:rsidRDefault="00DA1094" w:rsidP="00F10186">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1124" w:type="pct"/>
            <w:shd w:val="clear" w:color="auto" w:fill="auto"/>
            <w:vAlign w:val="center"/>
          </w:tcPr>
          <w:p w14:paraId="3E06DD0B" w14:textId="77777777" w:rsidR="00DA1094" w:rsidRDefault="00DA1094" w:rsidP="00F10186">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r>
      <w:tr w:rsidR="00DA1094" w14:paraId="3490ED5C" w14:textId="77777777" w:rsidTr="0034609A">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3AB087BC" w14:textId="77777777" w:rsidR="00DA1094" w:rsidRDefault="00DA1094" w:rsidP="00F10186">
            <w:pPr>
              <w:jc w:val="center"/>
              <w:rPr>
                <w:rFonts w:ascii="Gill Sans MT" w:hAnsi="Gill Sans MT"/>
                <w:b w:val="0"/>
                <w:bCs w:val="0"/>
              </w:rPr>
            </w:pPr>
          </w:p>
        </w:tc>
        <w:tc>
          <w:tcPr>
            <w:tcW w:w="1253" w:type="pct"/>
            <w:shd w:val="clear" w:color="auto" w:fill="auto"/>
            <w:vAlign w:val="center"/>
          </w:tcPr>
          <w:p w14:paraId="2154188E" w14:textId="77777777" w:rsidR="00DA1094" w:rsidRDefault="00DA1094" w:rsidP="00F10186">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rPr>
            </w:pPr>
          </w:p>
        </w:tc>
        <w:tc>
          <w:tcPr>
            <w:tcW w:w="1125" w:type="pct"/>
            <w:shd w:val="clear" w:color="auto" w:fill="auto"/>
            <w:vAlign w:val="center"/>
          </w:tcPr>
          <w:p w14:paraId="323ED096" w14:textId="77777777" w:rsidR="00DA1094" w:rsidRDefault="00DA1094" w:rsidP="00F10186">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c>
          <w:tcPr>
            <w:tcW w:w="1124" w:type="pct"/>
            <w:shd w:val="clear" w:color="auto" w:fill="auto"/>
            <w:vAlign w:val="center"/>
          </w:tcPr>
          <w:p w14:paraId="2ED4CB88" w14:textId="77777777" w:rsidR="00DA1094" w:rsidRDefault="00DA1094" w:rsidP="00F10186">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r>
      <w:tr w:rsidR="00DA1094" w14:paraId="3119C193" w14:textId="77777777" w:rsidTr="0034609A">
        <w:trPr>
          <w:trHeight w:val="228"/>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742292E6" w14:textId="77777777" w:rsidR="00DA1094" w:rsidRDefault="00DA1094" w:rsidP="00F10186">
            <w:pPr>
              <w:jc w:val="center"/>
              <w:rPr>
                <w:rFonts w:ascii="Gill Sans MT" w:hAnsi="Gill Sans MT"/>
                <w:b w:val="0"/>
                <w:bCs w:val="0"/>
              </w:rPr>
            </w:pPr>
          </w:p>
        </w:tc>
        <w:tc>
          <w:tcPr>
            <w:tcW w:w="1253" w:type="pct"/>
            <w:shd w:val="clear" w:color="auto" w:fill="auto"/>
            <w:vAlign w:val="center"/>
          </w:tcPr>
          <w:p w14:paraId="6D6A8547" w14:textId="77777777" w:rsidR="00DA1094" w:rsidRDefault="00DA1094" w:rsidP="00F10186">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rPr>
            </w:pPr>
          </w:p>
        </w:tc>
        <w:tc>
          <w:tcPr>
            <w:tcW w:w="1125" w:type="pct"/>
            <w:shd w:val="clear" w:color="auto" w:fill="auto"/>
            <w:vAlign w:val="center"/>
          </w:tcPr>
          <w:p w14:paraId="2A87DB39" w14:textId="77777777" w:rsidR="00DA1094" w:rsidRDefault="00DA1094" w:rsidP="00F10186">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1124" w:type="pct"/>
            <w:shd w:val="clear" w:color="auto" w:fill="auto"/>
            <w:vAlign w:val="center"/>
          </w:tcPr>
          <w:p w14:paraId="38F1D8DF" w14:textId="77777777" w:rsidR="00DA1094" w:rsidRDefault="00DA1094" w:rsidP="00F10186">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r>
    </w:tbl>
    <w:p w14:paraId="36EEAACE" w14:textId="77777777" w:rsidR="00C774E9" w:rsidRPr="00B47780" w:rsidRDefault="00C774E9" w:rsidP="00C774E9">
      <w:pPr>
        <w:ind w:left="708"/>
        <w:rPr>
          <w:rFonts w:ascii="Gill Sans MT" w:eastAsia="Gill Sans MT" w:hAnsi="Gill Sans MT"/>
          <w:b/>
          <w:color w:val="241F1F"/>
          <w:sz w:val="4"/>
        </w:rPr>
      </w:pP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1296"/>
        <w:gridCol w:w="6324"/>
      </w:tblGrid>
      <w:tr w:rsidR="00C774E9" w14:paraId="72D16D9F" w14:textId="77777777" w:rsidTr="00C774E9">
        <w:trPr>
          <w:trHeight w:val="2742"/>
        </w:trPr>
        <w:tc>
          <w:tcPr>
            <w:tcW w:w="1296" w:type="dxa"/>
          </w:tcPr>
          <w:p w14:paraId="7D1B6624" w14:textId="010D0041" w:rsidR="00C774E9" w:rsidRDefault="00C774E9" w:rsidP="00C774E9">
            <w:pPr>
              <w:rPr>
                <w:rFonts w:ascii="Gill Sans MT" w:eastAsia="Gill Sans MT" w:hAnsi="Gill Sans MT"/>
                <w:b/>
                <w:color w:val="241F1F"/>
                <w:sz w:val="18"/>
              </w:rPr>
            </w:pPr>
          </w:p>
          <w:p w14:paraId="6ACF670C" w14:textId="000A7701" w:rsidR="0034609A" w:rsidRDefault="0034609A" w:rsidP="00C774E9">
            <w:pPr>
              <w:rPr>
                <w:rFonts w:ascii="Gill Sans MT" w:eastAsia="Gill Sans MT" w:hAnsi="Gill Sans MT"/>
                <w:b/>
                <w:color w:val="241F1F"/>
                <w:sz w:val="18"/>
              </w:rPr>
            </w:pPr>
          </w:p>
          <w:p w14:paraId="2C8413DE" w14:textId="61FAEF75" w:rsidR="00AE1041" w:rsidRDefault="00AE1041" w:rsidP="00C774E9">
            <w:pPr>
              <w:rPr>
                <w:rFonts w:ascii="Gill Sans MT" w:eastAsia="Gill Sans MT" w:hAnsi="Gill Sans MT"/>
                <w:b/>
                <w:color w:val="241F1F"/>
                <w:sz w:val="18"/>
              </w:rPr>
            </w:pPr>
          </w:p>
          <w:p w14:paraId="72C151BD" w14:textId="7D69B19F" w:rsidR="00AE1041" w:rsidRDefault="00AE1041" w:rsidP="00C774E9">
            <w:pPr>
              <w:rPr>
                <w:rFonts w:ascii="Gill Sans MT" w:eastAsia="Gill Sans MT" w:hAnsi="Gill Sans MT"/>
                <w:b/>
                <w:color w:val="241F1F"/>
                <w:sz w:val="18"/>
              </w:rPr>
            </w:pPr>
          </w:p>
          <w:p w14:paraId="5AD02B9A" w14:textId="7F25A31C" w:rsidR="00AE1041" w:rsidRDefault="00AE1041" w:rsidP="00C774E9">
            <w:pPr>
              <w:rPr>
                <w:rFonts w:ascii="Gill Sans MT" w:eastAsia="Gill Sans MT" w:hAnsi="Gill Sans MT"/>
                <w:b/>
                <w:color w:val="241F1F"/>
                <w:sz w:val="18"/>
              </w:rPr>
            </w:pPr>
          </w:p>
          <w:p w14:paraId="61EF6627" w14:textId="382EBF1C" w:rsidR="00AE1041" w:rsidRDefault="00AE1041" w:rsidP="00C774E9">
            <w:pPr>
              <w:rPr>
                <w:rFonts w:ascii="Gill Sans MT" w:eastAsia="Gill Sans MT" w:hAnsi="Gill Sans MT"/>
                <w:b/>
                <w:color w:val="241F1F"/>
                <w:sz w:val="18"/>
              </w:rPr>
            </w:pPr>
          </w:p>
          <w:p w14:paraId="74665FF3" w14:textId="167BD1C2" w:rsidR="00AE1041" w:rsidRDefault="00AE1041" w:rsidP="00C774E9">
            <w:pPr>
              <w:rPr>
                <w:rFonts w:ascii="Gill Sans MT" w:eastAsia="Gill Sans MT" w:hAnsi="Gill Sans MT"/>
                <w:b/>
                <w:color w:val="241F1F"/>
                <w:sz w:val="18"/>
              </w:rPr>
            </w:pPr>
          </w:p>
          <w:p w14:paraId="272AC948" w14:textId="2F78A5C6" w:rsidR="00AE1041" w:rsidRDefault="00AE1041" w:rsidP="00C774E9">
            <w:pPr>
              <w:rPr>
                <w:rFonts w:ascii="Gill Sans MT" w:eastAsia="Gill Sans MT" w:hAnsi="Gill Sans MT"/>
                <w:b/>
                <w:color w:val="241F1F"/>
                <w:sz w:val="18"/>
              </w:rPr>
            </w:pPr>
          </w:p>
          <w:p w14:paraId="427C75DF" w14:textId="3BC2B6CA" w:rsidR="00AE1041" w:rsidRDefault="00AE1041" w:rsidP="00C774E9">
            <w:pPr>
              <w:rPr>
                <w:rFonts w:ascii="Gill Sans MT" w:eastAsia="Gill Sans MT" w:hAnsi="Gill Sans MT"/>
                <w:b/>
                <w:color w:val="241F1F"/>
                <w:sz w:val="18"/>
              </w:rPr>
            </w:pPr>
          </w:p>
          <w:p w14:paraId="37EB47DD" w14:textId="5830B303" w:rsidR="00AE1041" w:rsidRDefault="00AE1041" w:rsidP="00C774E9">
            <w:pPr>
              <w:rPr>
                <w:rFonts w:ascii="Gill Sans MT" w:eastAsia="Gill Sans MT" w:hAnsi="Gill Sans MT"/>
                <w:b/>
                <w:color w:val="241F1F"/>
                <w:sz w:val="18"/>
              </w:rPr>
            </w:pPr>
          </w:p>
          <w:p w14:paraId="5F50701A" w14:textId="2BE97282" w:rsidR="00AE1041" w:rsidRDefault="00AE1041" w:rsidP="00C774E9">
            <w:pPr>
              <w:rPr>
                <w:rFonts w:ascii="Gill Sans MT" w:eastAsia="Gill Sans MT" w:hAnsi="Gill Sans MT"/>
                <w:b/>
                <w:color w:val="241F1F"/>
                <w:sz w:val="18"/>
              </w:rPr>
            </w:pPr>
          </w:p>
          <w:p w14:paraId="35DAAFA2" w14:textId="21909B7E" w:rsidR="00AE1041" w:rsidRDefault="00AE1041" w:rsidP="00C774E9">
            <w:pPr>
              <w:rPr>
                <w:rFonts w:ascii="Gill Sans MT" w:eastAsia="Gill Sans MT" w:hAnsi="Gill Sans MT"/>
                <w:b/>
                <w:color w:val="241F1F"/>
                <w:sz w:val="18"/>
              </w:rPr>
            </w:pPr>
          </w:p>
          <w:p w14:paraId="43A9E8BF" w14:textId="6852B529" w:rsidR="00AE1041" w:rsidRDefault="00AE1041" w:rsidP="00C774E9">
            <w:pPr>
              <w:rPr>
                <w:rFonts w:ascii="Gill Sans MT" w:eastAsia="Gill Sans MT" w:hAnsi="Gill Sans MT"/>
                <w:b/>
                <w:color w:val="241F1F"/>
                <w:sz w:val="18"/>
              </w:rPr>
            </w:pPr>
          </w:p>
          <w:p w14:paraId="47FCD490" w14:textId="49737D04" w:rsidR="00AE1041" w:rsidRDefault="00AE1041" w:rsidP="00C774E9">
            <w:pPr>
              <w:rPr>
                <w:rFonts w:ascii="Gill Sans MT" w:eastAsia="Gill Sans MT" w:hAnsi="Gill Sans MT"/>
                <w:b/>
                <w:color w:val="241F1F"/>
                <w:sz w:val="18"/>
              </w:rPr>
            </w:pPr>
          </w:p>
          <w:p w14:paraId="6E8FE116" w14:textId="77777777" w:rsidR="00AE1041" w:rsidRDefault="00AE1041" w:rsidP="00C774E9">
            <w:pPr>
              <w:rPr>
                <w:rFonts w:ascii="Gill Sans MT" w:eastAsia="Gill Sans MT" w:hAnsi="Gill Sans MT"/>
                <w:b/>
                <w:color w:val="241F1F"/>
                <w:sz w:val="18"/>
              </w:rPr>
            </w:pPr>
          </w:p>
          <w:p w14:paraId="1F2A73F5" w14:textId="4762C0E9" w:rsidR="00C774E9" w:rsidRDefault="00C774E9" w:rsidP="00C774E9">
            <w:pPr>
              <w:rPr>
                <w:rFonts w:ascii="Swis721 Cn BT Roman" w:eastAsia="Arial" w:hAnsi="Swis721 Cn BT Roman"/>
                <w:color w:val="241F1F"/>
                <w:sz w:val="18"/>
              </w:rPr>
            </w:pPr>
            <w:r w:rsidRPr="0034609A">
              <w:rPr>
                <w:rFonts w:ascii="Gill Sans MT" w:eastAsia="Gill Sans MT" w:hAnsi="Gill Sans MT"/>
                <w:color w:val="241F1F"/>
                <w:sz w:val="18"/>
              </w:rPr>
              <w:t xml:space="preserve">Gráfica 4. </w:t>
            </w:r>
            <w:r>
              <w:rPr>
                <w:rFonts w:ascii="Swis721 Cn BT Roman" w:eastAsia="Arial" w:hAnsi="Swis721 Cn BT Roman"/>
                <w:color w:val="241F1F"/>
                <w:sz w:val="18"/>
              </w:rPr>
              <w:t>Cubrimiento del Modelo Digital de Elevación</w:t>
            </w:r>
          </w:p>
          <w:p w14:paraId="3AAF41AA" w14:textId="77777777" w:rsidR="00C774E9" w:rsidRDefault="00C774E9" w:rsidP="00C774E9">
            <w:pPr>
              <w:ind w:left="708" w:right="758"/>
              <w:jc w:val="right"/>
              <w:rPr>
                <w:rFonts w:ascii="Swis721 Cn BT Roman" w:hAnsi="Swis721 Cn BT Roman"/>
              </w:rPr>
            </w:pPr>
          </w:p>
          <w:p w14:paraId="7076F16B" w14:textId="77777777" w:rsidR="00C774E9" w:rsidRPr="009A1A9D" w:rsidRDefault="00C774E9" w:rsidP="00C774E9">
            <w:pPr>
              <w:ind w:left="708"/>
              <w:rPr>
                <w:rFonts w:ascii="Swis721 Cn BT Roman" w:hAnsi="Swis721 Cn BT Roman"/>
                <w:sz w:val="18"/>
              </w:rPr>
            </w:pPr>
          </w:p>
          <w:p w14:paraId="1E188DD5" w14:textId="77777777" w:rsidR="00C774E9" w:rsidRDefault="00C774E9" w:rsidP="00C774E9">
            <w:pPr>
              <w:ind w:left="708"/>
              <w:rPr>
                <w:rFonts w:ascii="Swis721 Cn BT Roman" w:hAnsi="Swis721 Cn BT Roman"/>
                <w:sz w:val="12"/>
              </w:rPr>
            </w:pPr>
          </w:p>
          <w:p w14:paraId="2F05F6E0" w14:textId="77777777" w:rsidR="00C774E9" w:rsidRDefault="00C774E9" w:rsidP="00C774E9">
            <w:pPr>
              <w:ind w:left="708"/>
              <w:rPr>
                <w:rFonts w:ascii="Swis721 Cn BT Roman" w:hAnsi="Swis721 Cn BT Roman"/>
                <w:sz w:val="12"/>
              </w:rPr>
            </w:pPr>
          </w:p>
          <w:p w14:paraId="12DCC8B1" w14:textId="77777777" w:rsidR="00C774E9" w:rsidRDefault="00C774E9" w:rsidP="00C774E9">
            <w:pPr>
              <w:ind w:left="708"/>
              <w:rPr>
                <w:rFonts w:ascii="Swis721 Cn BT Roman" w:hAnsi="Swis721 Cn BT Roman"/>
                <w:sz w:val="12"/>
              </w:rPr>
            </w:pPr>
          </w:p>
          <w:p w14:paraId="3B0BF58F" w14:textId="77777777" w:rsidR="00C774E9" w:rsidRDefault="00C774E9" w:rsidP="00C774E9">
            <w:pPr>
              <w:ind w:left="708"/>
              <w:rPr>
                <w:rFonts w:ascii="Swis721 Cn BT Roman" w:hAnsi="Swis721 Cn BT Roman"/>
                <w:sz w:val="12"/>
              </w:rPr>
            </w:pPr>
          </w:p>
          <w:p w14:paraId="54D83ED2" w14:textId="77777777" w:rsidR="00C774E9" w:rsidRDefault="00C774E9" w:rsidP="00C774E9">
            <w:pPr>
              <w:ind w:left="708"/>
              <w:rPr>
                <w:rFonts w:ascii="Swis721 Cn BT Roman" w:hAnsi="Swis721 Cn BT Roman"/>
                <w:sz w:val="12"/>
              </w:rPr>
            </w:pPr>
          </w:p>
          <w:p w14:paraId="614ED039" w14:textId="77777777" w:rsidR="00C774E9" w:rsidRDefault="00C774E9" w:rsidP="00C774E9">
            <w:pPr>
              <w:rPr>
                <w:rFonts w:ascii="Gill Sans MT" w:eastAsia="Gill Sans MT" w:hAnsi="Gill Sans MT"/>
                <w:b/>
                <w:color w:val="241F1F"/>
                <w:sz w:val="18"/>
              </w:rPr>
            </w:pPr>
          </w:p>
          <w:p w14:paraId="65614E55" w14:textId="77777777" w:rsidR="0034609A" w:rsidRDefault="0034609A" w:rsidP="00C774E9">
            <w:pPr>
              <w:rPr>
                <w:rFonts w:ascii="Gill Sans MT" w:eastAsia="Gill Sans MT" w:hAnsi="Gill Sans MT"/>
                <w:b/>
                <w:color w:val="241F1F"/>
                <w:sz w:val="18"/>
              </w:rPr>
            </w:pPr>
          </w:p>
          <w:p w14:paraId="62A2B5C8" w14:textId="77777777" w:rsidR="0034609A" w:rsidRDefault="0034609A" w:rsidP="00C774E9">
            <w:pPr>
              <w:rPr>
                <w:rFonts w:ascii="Gill Sans MT" w:eastAsia="Gill Sans MT" w:hAnsi="Gill Sans MT"/>
                <w:b/>
                <w:color w:val="241F1F"/>
                <w:sz w:val="18"/>
              </w:rPr>
            </w:pPr>
          </w:p>
          <w:p w14:paraId="71A59C05" w14:textId="77777777" w:rsidR="0034609A" w:rsidRDefault="0034609A" w:rsidP="00C774E9">
            <w:pPr>
              <w:rPr>
                <w:rFonts w:ascii="Gill Sans MT" w:eastAsia="Gill Sans MT" w:hAnsi="Gill Sans MT"/>
                <w:b/>
                <w:color w:val="241F1F"/>
                <w:sz w:val="18"/>
              </w:rPr>
            </w:pPr>
          </w:p>
          <w:p w14:paraId="5CD3ECBB" w14:textId="77777777" w:rsidR="0034609A" w:rsidRDefault="0034609A" w:rsidP="00C774E9">
            <w:pPr>
              <w:rPr>
                <w:rFonts w:ascii="Gill Sans MT" w:eastAsia="Gill Sans MT" w:hAnsi="Gill Sans MT"/>
                <w:b/>
                <w:color w:val="241F1F"/>
                <w:sz w:val="18"/>
              </w:rPr>
            </w:pPr>
          </w:p>
          <w:p w14:paraId="231ACF0E" w14:textId="795F6C8A" w:rsidR="0034609A" w:rsidRDefault="0034609A" w:rsidP="00C774E9">
            <w:pPr>
              <w:rPr>
                <w:rFonts w:ascii="Gill Sans MT" w:eastAsia="Gill Sans MT" w:hAnsi="Gill Sans MT"/>
                <w:b/>
                <w:color w:val="241F1F"/>
                <w:sz w:val="18"/>
              </w:rPr>
            </w:pPr>
          </w:p>
        </w:tc>
        <w:tc>
          <w:tcPr>
            <w:tcW w:w="6324" w:type="dxa"/>
          </w:tcPr>
          <w:p w14:paraId="568621F4" w14:textId="1F597ED0" w:rsidR="00C774E9" w:rsidRDefault="00C774E9" w:rsidP="00C774E9">
            <w:pPr>
              <w:rPr>
                <w:rFonts w:ascii="Gill Sans MT" w:eastAsia="Gill Sans MT" w:hAnsi="Gill Sans MT"/>
                <w:b/>
                <w:color w:val="241F1F"/>
                <w:sz w:val="18"/>
              </w:rPr>
            </w:pPr>
          </w:p>
        </w:tc>
      </w:tr>
    </w:tbl>
    <w:p w14:paraId="09C674FF" w14:textId="592DD4E1" w:rsidR="0034609A" w:rsidRDefault="00C774E9" w:rsidP="00C774E9">
      <w:pPr>
        <w:ind w:left="708"/>
        <w:rPr>
          <w:rFonts w:ascii="Swis721 Cn BT Roman" w:eastAsia="Times New Roman" w:hAnsi="Swis721 Cn BT Roman"/>
          <w:color w:val="000000"/>
          <w:lang w:eastAsia="es-ES_tradnl"/>
        </w:rPr>
      </w:pPr>
      <w:r w:rsidRPr="007901FD">
        <w:rPr>
          <w:rFonts w:ascii="Swis721 Cn BT Roman" w:eastAsia="Arial" w:hAnsi="Swis721 Cn BT Roman"/>
          <w:noProof/>
          <w:color w:val="AAAAAC"/>
          <w:sz w:val="16"/>
          <w:lang w:val="es-ES" w:eastAsia="es-ES"/>
        </w:rPr>
        <mc:AlternateContent>
          <mc:Choice Requires="wps">
            <w:drawing>
              <wp:anchor distT="0" distB="0" distL="114300" distR="114300" simplePos="0" relativeHeight="251739136" behindDoc="1" locked="0" layoutInCell="1" allowOverlap="1" wp14:anchorId="6EDC1DE2" wp14:editId="0D734FB4">
                <wp:simplePos x="0" y="0"/>
                <wp:positionH relativeFrom="column">
                  <wp:posOffset>393065</wp:posOffset>
                </wp:positionH>
                <wp:positionV relativeFrom="paragraph">
                  <wp:posOffset>27099</wp:posOffset>
                </wp:positionV>
                <wp:extent cx="4751705" cy="0"/>
                <wp:effectExtent l="0" t="0" r="29845" b="19050"/>
                <wp:wrapNone/>
                <wp:docPr id="2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51705" cy="0"/>
                        </a:xfrm>
                        <a:prstGeom prst="line">
                          <a:avLst/>
                        </a:prstGeom>
                        <a:noFill/>
                        <a:ln w="12700">
                          <a:solidFill>
                            <a:srgbClr val="24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EA3D2" id="Line 16"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5pt,2.15pt" to="405.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" strokecolor="#241f1f" strokeweight="1pt">
                <o:lock v:ext="edit" shapetype="f"/>
              </v:line>
            </w:pict>
          </mc:Fallback>
        </mc:AlternateContent>
      </w:r>
      <w:r w:rsidRPr="008B4D3F">
        <w:rPr>
          <w:rFonts w:ascii="Swis721 Cn BT Roman" w:eastAsia="Times New Roman" w:hAnsi="Swis721 Cn BT Roman"/>
          <w:color w:val="000000"/>
          <w:lang w:eastAsia="es-ES_tradnl"/>
        </w:rPr>
        <w:t xml:space="preserve"> </w:t>
      </w:r>
    </w:p>
    <w:p w14:paraId="5C3CF255" w14:textId="26CE754A" w:rsidR="0034609A" w:rsidRDefault="0034609A" w:rsidP="00C774E9">
      <w:pPr>
        <w:ind w:left="708"/>
        <w:rPr>
          <w:rFonts w:ascii="Swis721 Cn BT Roman" w:eastAsia="Times New Roman" w:hAnsi="Swis721 Cn BT Roman"/>
          <w:color w:val="000000"/>
          <w:lang w:eastAsia="es-ES_tradnl"/>
        </w:rPr>
      </w:pPr>
    </w:p>
    <w:p w14:paraId="5976704C" w14:textId="4727085C" w:rsidR="00FB3D4F" w:rsidRDefault="00FB3D4F" w:rsidP="00C774E9">
      <w:pPr>
        <w:ind w:left="708"/>
        <w:rPr>
          <w:rFonts w:ascii="Swis721 Cn BT Roman" w:eastAsia="Times New Roman" w:hAnsi="Swis721 Cn BT Roman"/>
          <w:color w:val="000000"/>
          <w:lang w:eastAsia="es-ES_tradnl"/>
        </w:rPr>
      </w:pPr>
    </w:p>
    <w:p w14:paraId="3F7899B9" w14:textId="2915C30B" w:rsidR="00FB3D4F" w:rsidRDefault="00FB3D4F" w:rsidP="00C774E9">
      <w:pPr>
        <w:ind w:left="708"/>
        <w:rPr>
          <w:rFonts w:ascii="Swis721 Cn BT Roman" w:eastAsia="Times New Roman" w:hAnsi="Swis721 Cn BT Roman"/>
          <w:color w:val="000000"/>
          <w:lang w:eastAsia="es-ES_tradnl"/>
        </w:rPr>
      </w:pPr>
    </w:p>
    <w:p w14:paraId="42E8539D" w14:textId="77777777" w:rsidR="00FB3D4F" w:rsidRDefault="00FB3D4F" w:rsidP="00C774E9">
      <w:pPr>
        <w:ind w:left="708"/>
        <w:rPr>
          <w:rFonts w:ascii="Swis721 Cn BT Roman" w:eastAsia="Times New Roman" w:hAnsi="Swis721 Cn BT Roman"/>
          <w:color w:val="000000"/>
          <w:lang w:eastAsia="es-ES_tradnl"/>
        </w:rPr>
      </w:pPr>
    </w:p>
    <w:p w14:paraId="03F7867D" w14:textId="77777777" w:rsidR="009F637F" w:rsidRPr="00972C11" w:rsidRDefault="009F637F" w:rsidP="008A282C">
      <w:pPr>
        <w:pStyle w:val="Ttulo2"/>
        <w:numPr>
          <w:ilvl w:val="1"/>
          <w:numId w:val="4"/>
        </w:numPr>
        <w:spacing w:before="0"/>
        <w:ind w:left="567" w:hanging="567"/>
        <w:rPr>
          <w:color w:val="auto"/>
          <w:sz w:val="24"/>
          <w:szCs w:val="24"/>
        </w:rPr>
      </w:pPr>
      <w:bookmarkStart w:id="16" w:name="_Toc47712408"/>
      <w:r w:rsidRPr="00972C11">
        <w:rPr>
          <w:color w:val="auto"/>
          <w:sz w:val="24"/>
          <w:szCs w:val="24"/>
        </w:rPr>
        <w:t>Bases de datos vectoriales</w:t>
      </w:r>
      <w:bookmarkEnd w:id="16"/>
    </w:p>
    <w:p w14:paraId="201D9226" w14:textId="77777777" w:rsidR="00972C11" w:rsidRDefault="00972C11" w:rsidP="00F10186"/>
    <w:tbl>
      <w:tblPr>
        <w:tblStyle w:val="Tablaconcuadrcula"/>
        <w:tblW w:w="0" w:type="auto"/>
        <w:tblLook w:val="04A0" w:firstRow="1" w:lastRow="0" w:firstColumn="1" w:lastColumn="0" w:noHBand="0" w:noVBand="1"/>
      </w:tblPr>
      <w:tblGrid>
        <w:gridCol w:w="2942"/>
        <w:gridCol w:w="2943"/>
        <w:gridCol w:w="2943"/>
      </w:tblGrid>
      <w:tr w:rsidR="00972C11" w14:paraId="7FA9DBC8" w14:textId="77777777" w:rsidTr="00BB0778">
        <w:tc>
          <w:tcPr>
            <w:tcW w:w="8828" w:type="dxa"/>
            <w:gridSpan w:val="3"/>
          </w:tcPr>
          <w:p w14:paraId="1F46F175" w14:textId="7902666A" w:rsidR="00972C11" w:rsidRDefault="00972C11" w:rsidP="00972C11">
            <w:pPr>
              <w:jc w:val="center"/>
              <w:rPr>
                <w:rFonts w:ascii="Swis721 Cn BT Roman" w:eastAsia="Arial" w:hAnsi="Swis721 Cn BT Roman"/>
                <w:color w:val="241F1F"/>
              </w:rPr>
            </w:pPr>
            <w:r>
              <w:rPr>
                <w:rFonts w:ascii="Gill Sans MT" w:hAnsi="Gill Sans MT"/>
                <w:sz w:val="18"/>
                <w:szCs w:val="16"/>
              </w:rPr>
              <w:t>Tabla 4</w:t>
            </w:r>
            <w:r w:rsidRPr="009B6DAB">
              <w:rPr>
                <w:rFonts w:ascii="Gill Sans MT" w:hAnsi="Gill Sans MT"/>
                <w:sz w:val="18"/>
                <w:szCs w:val="16"/>
              </w:rPr>
              <w:t>.</w:t>
            </w:r>
            <w:r>
              <w:rPr>
                <w:rFonts w:ascii="Gill Sans MT" w:hAnsi="Gill Sans MT"/>
                <w:sz w:val="18"/>
                <w:szCs w:val="16"/>
              </w:rPr>
              <w:t xml:space="preserve"> </w:t>
            </w:r>
            <w:r>
              <w:rPr>
                <w:rFonts w:ascii="Swis721 Cn BT Roman" w:hAnsi="Swis721 Cn BT Roman"/>
                <w:sz w:val="18"/>
                <w:szCs w:val="16"/>
              </w:rPr>
              <w:t>Planchas cartográficas disponibles</w:t>
            </w:r>
          </w:p>
        </w:tc>
      </w:tr>
      <w:tr w:rsidR="00972C11" w14:paraId="3CA7F420" w14:textId="77777777" w:rsidTr="00972C11">
        <w:tc>
          <w:tcPr>
            <w:tcW w:w="2942" w:type="dxa"/>
          </w:tcPr>
          <w:p w14:paraId="32619665" w14:textId="0A74DD91" w:rsidR="00972C11" w:rsidRDefault="00972C11" w:rsidP="00972C11">
            <w:pPr>
              <w:jc w:val="center"/>
              <w:rPr>
                <w:rFonts w:ascii="Swis721 Cn BT Roman" w:eastAsia="Arial" w:hAnsi="Swis721 Cn BT Roman"/>
                <w:color w:val="241F1F"/>
              </w:rPr>
            </w:pPr>
            <w:r>
              <w:rPr>
                <w:rFonts w:ascii="Gill Sans MT" w:hAnsi="Gill Sans MT"/>
                <w:b/>
                <w:bCs/>
              </w:rPr>
              <w:t>No. Plancha</w:t>
            </w:r>
          </w:p>
        </w:tc>
        <w:tc>
          <w:tcPr>
            <w:tcW w:w="2943" w:type="dxa"/>
          </w:tcPr>
          <w:p w14:paraId="64D37B94" w14:textId="27907BA6" w:rsidR="00972C11" w:rsidRDefault="00972C11" w:rsidP="00972C11">
            <w:pPr>
              <w:jc w:val="center"/>
              <w:rPr>
                <w:rFonts w:ascii="Swis721 Cn BT Roman" w:eastAsia="Arial" w:hAnsi="Swis721 Cn BT Roman"/>
                <w:color w:val="241F1F"/>
              </w:rPr>
            </w:pPr>
            <w:r>
              <w:rPr>
                <w:rFonts w:ascii="Gill Sans MT" w:hAnsi="Gill Sans MT"/>
                <w:b/>
                <w:bCs/>
              </w:rPr>
              <w:t>Año del insumo</w:t>
            </w:r>
          </w:p>
        </w:tc>
        <w:tc>
          <w:tcPr>
            <w:tcW w:w="2943" w:type="dxa"/>
          </w:tcPr>
          <w:p w14:paraId="2038C345" w14:textId="3999115C" w:rsidR="00972C11" w:rsidRDefault="00972C11" w:rsidP="00972C11">
            <w:pPr>
              <w:jc w:val="center"/>
              <w:rPr>
                <w:rFonts w:ascii="Swis721 Cn BT Roman" w:eastAsia="Arial" w:hAnsi="Swis721 Cn BT Roman"/>
                <w:color w:val="241F1F"/>
              </w:rPr>
            </w:pPr>
            <w:r>
              <w:rPr>
                <w:rFonts w:ascii="Gill Sans MT" w:hAnsi="Gill Sans MT"/>
                <w:b/>
                <w:bCs/>
              </w:rPr>
              <w:t>Escala</w:t>
            </w:r>
          </w:p>
        </w:tc>
      </w:tr>
      <w:tr w:rsidR="00972C11" w14:paraId="1BD301B1" w14:textId="77777777" w:rsidTr="00972C11">
        <w:tc>
          <w:tcPr>
            <w:tcW w:w="2942" w:type="dxa"/>
          </w:tcPr>
          <w:p w14:paraId="124D4319" w14:textId="77777777" w:rsidR="00972C11" w:rsidRDefault="00972C11" w:rsidP="008B4FBE">
            <w:pPr>
              <w:jc w:val="both"/>
              <w:rPr>
                <w:rFonts w:ascii="Swis721 Cn BT Roman" w:eastAsia="Arial" w:hAnsi="Swis721 Cn BT Roman"/>
                <w:color w:val="241F1F"/>
              </w:rPr>
            </w:pPr>
          </w:p>
        </w:tc>
        <w:tc>
          <w:tcPr>
            <w:tcW w:w="2943" w:type="dxa"/>
          </w:tcPr>
          <w:p w14:paraId="3913D6E5" w14:textId="77777777" w:rsidR="00972C11" w:rsidRDefault="00972C11" w:rsidP="008B4FBE">
            <w:pPr>
              <w:jc w:val="both"/>
              <w:rPr>
                <w:rFonts w:ascii="Swis721 Cn BT Roman" w:eastAsia="Arial" w:hAnsi="Swis721 Cn BT Roman"/>
                <w:color w:val="241F1F"/>
              </w:rPr>
            </w:pPr>
          </w:p>
        </w:tc>
        <w:tc>
          <w:tcPr>
            <w:tcW w:w="2943" w:type="dxa"/>
          </w:tcPr>
          <w:p w14:paraId="4927ED9A" w14:textId="77777777" w:rsidR="00972C11" w:rsidRDefault="00972C11" w:rsidP="008B4FBE">
            <w:pPr>
              <w:jc w:val="both"/>
              <w:rPr>
                <w:rFonts w:ascii="Swis721 Cn BT Roman" w:eastAsia="Arial" w:hAnsi="Swis721 Cn BT Roman"/>
                <w:color w:val="241F1F"/>
              </w:rPr>
            </w:pPr>
          </w:p>
        </w:tc>
      </w:tr>
      <w:tr w:rsidR="00972C11" w14:paraId="123E82B5" w14:textId="77777777" w:rsidTr="00972C11">
        <w:tc>
          <w:tcPr>
            <w:tcW w:w="2942" w:type="dxa"/>
          </w:tcPr>
          <w:p w14:paraId="08F4A77D" w14:textId="77777777" w:rsidR="00972C11" w:rsidRDefault="00972C11" w:rsidP="008B4FBE">
            <w:pPr>
              <w:jc w:val="both"/>
              <w:rPr>
                <w:rFonts w:ascii="Swis721 Cn BT Roman" w:eastAsia="Arial" w:hAnsi="Swis721 Cn BT Roman"/>
                <w:color w:val="241F1F"/>
              </w:rPr>
            </w:pPr>
          </w:p>
        </w:tc>
        <w:tc>
          <w:tcPr>
            <w:tcW w:w="2943" w:type="dxa"/>
          </w:tcPr>
          <w:p w14:paraId="2CCA2520" w14:textId="77777777" w:rsidR="00972C11" w:rsidRDefault="00972C11" w:rsidP="008B4FBE">
            <w:pPr>
              <w:jc w:val="both"/>
              <w:rPr>
                <w:rFonts w:ascii="Swis721 Cn BT Roman" w:eastAsia="Arial" w:hAnsi="Swis721 Cn BT Roman"/>
                <w:color w:val="241F1F"/>
              </w:rPr>
            </w:pPr>
          </w:p>
        </w:tc>
        <w:tc>
          <w:tcPr>
            <w:tcW w:w="2943" w:type="dxa"/>
          </w:tcPr>
          <w:p w14:paraId="61FF17BC" w14:textId="77777777" w:rsidR="00972C11" w:rsidRDefault="00972C11" w:rsidP="008B4FBE">
            <w:pPr>
              <w:jc w:val="both"/>
              <w:rPr>
                <w:rFonts w:ascii="Swis721 Cn BT Roman" w:eastAsia="Arial" w:hAnsi="Swis721 Cn BT Roman"/>
                <w:color w:val="241F1F"/>
              </w:rPr>
            </w:pPr>
          </w:p>
        </w:tc>
      </w:tr>
    </w:tbl>
    <w:p w14:paraId="1EC7C2B2" w14:textId="77777777" w:rsidR="00972C11" w:rsidRPr="00972C11" w:rsidRDefault="00972C11" w:rsidP="00972C11">
      <w:pPr>
        <w:rPr>
          <w:sz w:val="14"/>
          <w:szCs w:val="14"/>
        </w:rPr>
      </w:pPr>
      <w:r w:rsidRPr="00972C11">
        <w:rPr>
          <w:rFonts w:ascii="Swis721 Cn BT Roman" w:hAnsi="Swis721 Cn BT Roman"/>
          <w:color w:val="808080" w:themeColor="background1" w:themeShade="80"/>
          <w:sz w:val="14"/>
          <w:szCs w:val="14"/>
        </w:rPr>
        <w:lastRenderedPageBreak/>
        <w:t>Fuente IGAC</w:t>
      </w:r>
    </w:p>
    <w:p w14:paraId="7251435F" w14:textId="46813802" w:rsidR="00504046" w:rsidRDefault="00504046" w:rsidP="008B4FBE">
      <w:pPr>
        <w:jc w:val="both"/>
        <w:rPr>
          <w:rFonts w:ascii="Swis721 Cn BT Roman" w:eastAsia="Arial" w:hAnsi="Swis721 Cn BT Roman"/>
          <w:color w:val="241F1F"/>
        </w:rPr>
      </w:pPr>
    </w:p>
    <w:p w14:paraId="59929553" w14:textId="77777777" w:rsidR="007D6134" w:rsidRPr="00895915" w:rsidRDefault="007D6134" w:rsidP="00F10186"/>
    <w:p w14:paraId="3C9F1B84" w14:textId="77777777" w:rsidR="005533D4" w:rsidRPr="00972C11" w:rsidRDefault="005533D4" w:rsidP="008A282C">
      <w:pPr>
        <w:pStyle w:val="Ttulo1"/>
        <w:numPr>
          <w:ilvl w:val="0"/>
          <w:numId w:val="3"/>
        </w:numPr>
        <w:spacing w:before="0"/>
        <w:ind w:left="426" w:hanging="426"/>
        <w:rPr>
          <w:rFonts w:eastAsia="Gill Sans MT"/>
          <w:color w:val="auto"/>
          <w:sz w:val="24"/>
          <w:szCs w:val="24"/>
        </w:rPr>
      </w:pPr>
      <w:bookmarkStart w:id="17" w:name="_Toc47712409"/>
      <w:r w:rsidRPr="00972C11">
        <w:rPr>
          <w:rFonts w:eastAsia="Gill Sans MT"/>
          <w:color w:val="auto"/>
          <w:sz w:val="24"/>
          <w:szCs w:val="24"/>
        </w:rPr>
        <w:t>Insumos geodésicos</w:t>
      </w:r>
      <w:bookmarkEnd w:id="17"/>
    </w:p>
    <w:p w14:paraId="3EEF5D03" w14:textId="77777777" w:rsidR="005533D4" w:rsidRDefault="005533D4" w:rsidP="005533D4">
      <w:pPr>
        <w:rPr>
          <w:lang w:eastAsia="es-ES_tradnl"/>
        </w:rPr>
      </w:pPr>
    </w:p>
    <w:p w14:paraId="7FD00F8E" w14:textId="77777777" w:rsidR="005533D4" w:rsidRPr="00972C11" w:rsidRDefault="005533D4" w:rsidP="008A282C">
      <w:pPr>
        <w:pStyle w:val="Ttulo2"/>
        <w:numPr>
          <w:ilvl w:val="1"/>
          <w:numId w:val="5"/>
        </w:numPr>
        <w:spacing w:before="0"/>
        <w:ind w:left="567" w:hanging="567"/>
        <w:rPr>
          <w:color w:val="auto"/>
          <w:sz w:val="24"/>
          <w:szCs w:val="24"/>
        </w:rPr>
      </w:pPr>
      <w:bookmarkStart w:id="18" w:name="_Toc47712410"/>
      <w:r w:rsidRPr="00972C11">
        <w:rPr>
          <w:color w:val="auto"/>
          <w:sz w:val="24"/>
          <w:szCs w:val="24"/>
        </w:rPr>
        <w:t>Estaciones de operación continua.</w:t>
      </w:r>
      <w:bookmarkEnd w:id="18"/>
    </w:p>
    <w:p w14:paraId="6BF1C820" w14:textId="77777777" w:rsidR="00A4315B" w:rsidRDefault="00A4315B" w:rsidP="00A4315B"/>
    <w:p w14:paraId="0935D7F6" w14:textId="77777777" w:rsidR="0053511B" w:rsidRPr="005204D0" w:rsidRDefault="0053511B" w:rsidP="0053511B">
      <w:pPr>
        <w:jc w:val="both"/>
        <w:rPr>
          <w:rFonts w:ascii="Swis721 Cn BT Roman" w:eastAsia="Arial" w:hAnsi="Swis721 Cn BT Roman"/>
          <w:color w:val="241F1F"/>
        </w:rPr>
      </w:pPr>
    </w:p>
    <w:tbl>
      <w:tblPr>
        <w:tblStyle w:val="Tabladelista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1582"/>
        <w:gridCol w:w="1582"/>
        <w:gridCol w:w="1280"/>
        <w:gridCol w:w="1377"/>
        <w:gridCol w:w="2151"/>
      </w:tblGrid>
      <w:tr w:rsidR="0053511B" w:rsidRPr="00187E87" w14:paraId="72060582" w14:textId="77777777" w:rsidTr="00972C11">
        <w:trPr>
          <w:cnfStyle w:val="100000000000" w:firstRow="1" w:lastRow="0" w:firstColumn="0" w:lastColumn="0" w:oddVBand="0" w:evenVBand="0" w:oddHBand="0"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485" w:type="pct"/>
            <w:vMerge w:val="restart"/>
            <w:shd w:val="clear" w:color="auto" w:fill="auto"/>
            <w:tcMar>
              <w:top w:w="28" w:type="dxa"/>
              <w:left w:w="28" w:type="dxa"/>
              <w:bottom w:w="28" w:type="dxa"/>
              <w:right w:w="28" w:type="dxa"/>
            </w:tcMar>
            <w:vAlign w:val="center"/>
          </w:tcPr>
          <w:p w14:paraId="71A5E701" w14:textId="77777777" w:rsidR="0053511B" w:rsidRDefault="0053511B" w:rsidP="00451051">
            <w:pPr>
              <w:rPr>
                <w:rFonts w:ascii="Swis721 Cn BT Roman" w:hAnsi="Swis721 Cn BT Roman"/>
                <w:b w:val="0"/>
                <w:bCs w:val="0"/>
                <w:sz w:val="18"/>
                <w:szCs w:val="16"/>
              </w:rPr>
            </w:pPr>
          </w:p>
          <w:p w14:paraId="049BFB9E" w14:textId="77777777" w:rsidR="0053511B" w:rsidRDefault="0053511B" w:rsidP="00451051">
            <w:pPr>
              <w:rPr>
                <w:rFonts w:ascii="Swis721 Cn BT Roman" w:hAnsi="Swis721 Cn BT Roman"/>
                <w:b w:val="0"/>
                <w:bCs w:val="0"/>
                <w:sz w:val="18"/>
                <w:szCs w:val="16"/>
              </w:rPr>
            </w:pPr>
          </w:p>
          <w:p w14:paraId="66F3F27F" w14:textId="75CDE380" w:rsidR="0053511B" w:rsidRPr="009B6DAB" w:rsidRDefault="0053511B" w:rsidP="00451051">
            <w:pPr>
              <w:rPr>
                <w:rFonts w:ascii="Swis721 Cn BT Roman" w:hAnsi="Swis721 Cn BT Roman"/>
                <w:b w:val="0"/>
                <w:bCs w:val="0"/>
                <w:sz w:val="18"/>
                <w:szCs w:val="16"/>
              </w:rPr>
            </w:pPr>
          </w:p>
        </w:tc>
        <w:tc>
          <w:tcPr>
            <w:tcW w:w="896" w:type="pct"/>
            <w:shd w:val="clear" w:color="auto" w:fill="auto"/>
          </w:tcPr>
          <w:p w14:paraId="33F8E9EC" w14:textId="77777777" w:rsidR="00972C11" w:rsidRPr="009B6DAB" w:rsidRDefault="00972C11" w:rsidP="00972C11">
            <w:pP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6"/>
              </w:rPr>
            </w:pPr>
            <w:r>
              <w:rPr>
                <w:rFonts w:ascii="Gill Sans MT" w:hAnsi="Gill Sans MT"/>
                <w:sz w:val="18"/>
                <w:szCs w:val="16"/>
              </w:rPr>
              <w:t>Tabla 5</w:t>
            </w:r>
            <w:r w:rsidRPr="009B6DAB">
              <w:rPr>
                <w:rFonts w:ascii="Gill Sans MT" w:hAnsi="Gill Sans MT"/>
                <w:sz w:val="18"/>
                <w:szCs w:val="16"/>
              </w:rPr>
              <w:t>.</w:t>
            </w:r>
          </w:p>
          <w:p w14:paraId="6F32CB43" w14:textId="77777777" w:rsidR="00972C11" w:rsidRDefault="00972C11" w:rsidP="00972C11">
            <w:pPr>
              <w:cnfStyle w:val="100000000000" w:firstRow="1" w:lastRow="0" w:firstColumn="0" w:lastColumn="0" w:oddVBand="0" w:evenVBand="0" w:oddHBand="0" w:evenHBand="0" w:firstRowFirstColumn="0" w:firstRowLastColumn="0" w:lastRowFirstColumn="0" w:lastRowLastColumn="0"/>
              <w:rPr>
                <w:rFonts w:ascii="Swis721 Cn BT Roman" w:hAnsi="Swis721 Cn BT Roman"/>
                <w:b w:val="0"/>
                <w:bCs w:val="0"/>
                <w:sz w:val="18"/>
                <w:szCs w:val="16"/>
              </w:rPr>
            </w:pPr>
            <w:r>
              <w:rPr>
                <w:rFonts w:ascii="Swis721 Cn BT Roman" w:hAnsi="Swis721 Cn BT Roman"/>
                <w:b w:val="0"/>
                <w:bCs w:val="0"/>
                <w:sz w:val="18"/>
                <w:szCs w:val="16"/>
              </w:rPr>
              <w:t>Análisis red activa</w:t>
            </w:r>
          </w:p>
          <w:p w14:paraId="37AAE3F4" w14:textId="77777777" w:rsidR="0053511B" w:rsidRPr="00741B95" w:rsidRDefault="0053511B" w:rsidP="00451051">
            <w:pPr>
              <w:cnfStyle w:val="100000000000" w:firstRow="1" w:lastRow="0" w:firstColumn="0" w:lastColumn="0" w:oddVBand="0" w:evenVBand="0" w:oddHBand="0" w:evenHBand="0" w:firstRowFirstColumn="0" w:firstRowLastColumn="0" w:lastRowFirstColumn="0" w:lastRowLastColumn="0"/>
              <w:rPr>
                <w:rFonts w:ascii="Gill Sans MT" w:hAnsi="Gill Sans MT"/>
                <w:sz w:val="10"/>
              </w:rPr>
            </w:pPr>
          </w:p>
        </w:tc>
        <w:tc>
          <w:tcPr>
            <w:tcW w:w="896" w:type="pct"/>
            <w:shd w:val="clear" w:color="auto" w:fill="auto"/>
            <w:tcMar>
              <w:top w:w="28" w:type="dxa"/>
              <w:left w:w="28" w:type="dxa"/>
              <w:bottom w:w="28" w:type="dxa"/>
              <w:right w:w="28" w:type="dxa"/>
            </w:tcMar>
            <w:vAlign w:val="center"/>
          </w:tcPr>
          <w:p w14:paraId="31F7DE1C" w14:textId="77777777" w:rsidR="0053511B" w:rsidRPr="00741B95" w:rsidRDefault="0053511B" w:rsidP="00451051">
            <w:pPr>
              <w:cnfStyle w:val="100000000000" w:firstRow="1" w:lastRow="0" w:firstColumn="0" w:lastColumn="0" w:oddVBand="0" w:evenVBand="0" w:oddHBand="0" w:evenHBand="0" w:firstRowFirstColumn="0" w:firstRowLastColumn="0" w:lastRowFirstColumn="0" w:lastRowLastColumn="0"/>
              <w:rPr>
                <w:rFonts w:ascii="Gill Sans MT" w:hAnsi="Gill Sans MT"/>
                <w:sz w:val="10"/>
              </w:rPr>
            </w:pPr>
          </w:p>
        </w:tc>
        <w:tc>
          <w:tcPr>
            <w:tcW w:w="725" w:type="pct"/>
            <w:shd w:val="clear" w:color="auto" w:fill="auto"/>
            <w:tcMar>
              <w:top w:w="28" w:type="dxa"/>
              <w:left w:w="28" w:type="dxa"/>
              <w:bottom w:w="28" w:type="dxa"/>
              <w:right w:w="28" w:type="dxa"/>
            </w:tcMar>
            <w:vAlign w:val="center"/>
          </w:tcPr>
          <w:p w14:paraId="0D10A32E" w14:textId="77777777" w:rsidR="0053511B" w:rsidRPr="00741B95" w:rsidRDefault="0053511B" w:rsidP="00451051">
            <w:pPr>
              <w:cnfStyle w:val="100000000000" w:firstRow="1" w:lastRow="0" w:firstColumn="0" w:lastColumn="0" w:oddVBand="0" w:evenVBand="0" w:oddHBand="0" w:evenHBand="0" w:firstRowFirstColumn="0" w:firstRowLastColumn="0" w:lastRowFirstColumn="0" w:lastRowLastColumn="0"/>
              <w:rPr>
                <w:rFonts w:ascii="Gill Sans MT" w:hAnsi="Gill Sans MT"/>
                <w:sz w:val="10"/>
              </w:rPr>
            </w:pPr>
          </w:p>
        </w:tc>
        <w:tc>
          <w:tcPr>
            <w:tcW w:w="780" w:type="pct"/>
            <w:shd w:val="clear" w:color="auto" w:fill="auto"/>
            <w:tcMar>
              <w:top w:w="28" w:type="dxa"/>
              <w:left w:w="28" w:type="dxa"/>
              <w:bottom w:w="28" w:type="dxa"/>
              <w:right w:w="28" w:type="dxa"/>
            </w:tcMar>
            <w:vAlign w:val="center"/>
          </w:tcPr>
          <w:p w14:paraId="5250C85E" w14:textId="77777777" w:rsidR="0053511B" w:rsidRPr="00741B95" w:rsidRDefault="0053511B" w:rsidP="00451051">
            <w:pPr>
              <w:cnfStyle w:val="100000000000" w:firstRow="1" w:lastRow="0" w:firstColumn="0" w:lastColumn="0" w:oddVBand="0" w:evenVBand="0" w:oddHBand="0" w:evenHBand="0" w:firstRowFirstColumn="0" w:firstRowLastColumn="0" w:lastRowFirstColumn="0" w:lastRowLastColumn="0"/>
              <w:rPr>
                <w:rFonts w:ascii="Gill Sans MT" w:hAnsi="Gill Sans MT"/>
                <w:sz w:val="10"/>
              </w:rPr>
            </w:pPr>
          </w:p>
        </w:tc>
        <w:tc>
          <w:tcPr>
            <w:tcW w:w="1218" w:type="pct"/>
            <w:shd w:val="clear" w:color="auto" w:fill="auto"/>
            <w:tcMar>
              <w:top w:w="28" w:type="dxa"/>
              <w:left w:w="28" w:type="dxa"/>
              <w:bottom w:w="28" w:type="dxa"/>
              <w:right w:w="28" w:type="dxa"/>
            </w:tcMar>
            <w:vAlign w:val="center"/>
          </w:tcPr>
          <w:p w14:paraId="0023A1E2" w14:textId="77777777" w:rsidR="0053511B" w:rsidRPr="00741B95" w:rsidRDefault="0053511B" w:rsidP="00451051">
            <w:pPr>
              <w:cnfStyle w:val="100000000000" w:firstRow="1" w:lastRow="0" w:firstColumn="0" w:lastColumn="0" w:oddVBand="0" w:evenVBand="0" w:oddHBand="0" w:evenHBand="0" w:firstRowFirstColumn="0" w:firstRowLastColumn="0" w:lastRowFirstColumn="0" w:lastRowLastColumn="0"/>
              <w:rPr>
                <w:rFonts w:ascii="Gill Sans MT" w:hAnsi="Gill Sans MT"/>
                <w:sz w:val="10"/>
              </w:rPr>
            </w:pPr>
          </w:p>
        </w:tc>
      </w:tr>
      <w:tr w:rsidR="0053511B" w:rsidRPr="00187E87" w14:paraId="358BE85E" w14:textId="77777777" w:rsidTr="00972C11">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485" w:type="pct"/>
            <w:vMerge/>
            <w:shd w:val="clear" w:color="auto" w:fill="auto"/>
            <w:tcMar>
              <w:top w:w="28" w:type="dxa"/>
              <w:left w:w="28" w:type="dxa"/>
              <w:bottom w:w="28" w:type="dxa"/>
              <w:right w:w="28" w:type="dxa"/>
            </w:tcMar>
            <w:vAlign w:val="center"/>
          </w:tcPr>
          <w:p w14:paraId="6C0E4516" w14:textId="77777777" w:rsidR="0053511B" w:rsidRPr="009B6DAB" w:rsidRDefault="0053511B" w:rsidP="00451051">
            <w:pPr>
              <w:rPr>
                <w:rFonts w:ascii="Gill Sans MT" w:hAnsi="Gill Sans MT"/>
                <w:sz w:val="18"/>
                <w:szCs w:val="16"/>
              </w:rPr>
            </w:pPr>
          </w:p>
        </w:tc>
        <w:tc>
          <w:tcPr>
            <w:tcW w:w="896" w:type="pct"/>
            <w:shd w:val="clear" w:color="auto" w:fill="auto"/>
          </w:tcPr>
          <w:p w14:paraId="7A7D44C4" w14:textId="77777777" w:rsidR="0053511B" w:rsidRDefault="0053511B" w:rsidP="0045105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sz w:val="22"/>
              </w:rPr>
            </w:pPr>
          </w:p>
        </w:tc>
        <w:tc>
          <w:tcPr>
            <w:tcW w:w="896" w:type="pct"/>
            <w:shd w:val="clear" w:color="auto" w:fill="auto"/>
            <w:tcMar>
              <w:top w:w="28" w:type="dxa"/>
              <w:left w:w="28" w:type="dxa"/>
              <w:bottom w:w="28" w:type="dxa"/>
              <w:right w:w="28" w:type="dxa"/>
            </w:tcMar>
            <w:vAlign w:val="center"/>
          </w:tcPr>
          <w:p w14:paraId="32C40312" w14:textId="77777777" w:rsidR="0053511B" w:rsidRPr="00741B95" w:rsidRDefault="0053511B" w:rsidP="0045105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sz w:val="22"/>
              </w:rPr>
            </w:pPr>
            <w:r>
              <w:rPr>
                <w:rFonts w:ascii="Gill Sans MT" w:hAnsi="Gill Sans MT"/>
                <w:b/>
                <w:bCs/>
                <w:sz w:val="22"/>
              </w:rPr>
              <w:t>Red</w:t>
            </w:r>
          </w:p>
        </w:tc>
        <w:tc>
          <w:tcPr>
            <w:tcW w:w="725" w:type="pct"/>
            <w:shd w:val="clear" w:color="auto" w:fill="auto"/>
            <w:tcMar>
              <w:top w:w="28" w:type="dxa"/>
              <w:left w:w="28" w:type="dxa"/>
              <w:bottom w:w="28" w:type="dxa"/>
              <w:right w:w="28" w:type="dxa"/>
            </w:tcMar>
            <w:vAlign w:val="center"/>
          </w:tcPr>
          <w:p w14:paraId="24B6AAB9" w14:textId="77777777" w:rsidR="0053511B" w:rsidRPr="00741B95" w:rsidRDefault="0053511B" w:rsidP="0045105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sz w:val="22"/>
              </w:rPr>
            </w:pPr>
            <w:r>
              <w:rPr>
                <w:rFonts w:ascii="Gill Sans MT" w:hAnsi="Gill Sans MT"/>
                <w:b/>
                <w:bCs/>
                <w:sz w:val="22"/>
              </w:rPr>
              <w:t>No. estaciones</w:t>
            </w:r>
          </w:p>
        </w:tc>
        <w:tc>
          <w:tcPr>
            <w:tcW w:w="780" w:type="pct"/>
            <w:shd w:val="clear" w:color="auto" w:fill="auto"/>
            <w:tcMar>
              <w:top w:w="28" w:type="dxa"/>
              <w:left w:w="28" w:type="dxa"/>
              <w:bottom w:w="28" w:type="dxa"/>
              <w:right w:w="28" w:type="dxa"/>
            </w:tcMar>
            <w:vAlign w:val="center"/>
          </w:tcPr>
          <w:p w14:paraId="0EC0453D" w14:textId="77777777" w:rsidR="0053511B" w:rsidRPr="00741B95" w:rsidRDefault="0053511B" w:rsidP="0045105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sz w:val="22"/>
              </w:rPr>
            </w:pPr>
            <w:r>
              <w:rPr>
                <w:rFonts w:ascii="Gill Sans MT" w:hAnsi="Gill Sans MT"/>
                <w:b/>
                <w:bCs/>
                <w:sz w:val="22"/>
              </w:rPr>
              <w:t>Nombre de la estación</w:t>
            </w:r>
          </w:p>
        </w:tc>
        <w:tc>
          <w:tcPr>
            <w:tcW w:w="1218" w:type="pct"/>
            <w:shd w:val="clear" w:color="auto" w:fill="auto"/>
            <w:tcMar>
              <w:top w:w="28" w:type="dxa"/>
              <w:left w:w="28" w:type="dxa"/>
              <w:bottom w:w="28" w:type="dxa"/>
              <w:right w:w="28" w:type="dxa"/>
            </w:tcMar>
            <w:vAlign w:val="center"/>
          </w:tcPr>
          <w:p w14:paraId="012CFA53" w14:textId="77777777" w:rsidR="0053511B" w:rsidRPr="00741B95" w:rsidRDefault="0053511B" w:rsidP="0045105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sz w:val="22"/>
              </w:rPr>
            </w:pPr>
            <w:r>
              <w:rPr>
                <w:rFonts w:ascii="Gill Sans MT" w:hAnsi="Gill Sans MT"/>
                <w:b/>
                <w:bCs/>
                <w:sz w:val="22"/>
              </w:rPr>
              <w:t>Administrada por</w:t>
            </w:r>
          </w:p>
        </w:tc>
      </w:tr>
      <w:tr w:rsidR="0053511B" w14:paraId="5645D9F3" w14:textId="77777777" w:rsidTr="00972C11">
        <w:trPr>
          <w:trHeight w:val="209"/>
          <w:jc w:val="center"/>
        </w:trPr>
        <w:tc>
          <w:tcPr>
            <w:cnfStyle w:val="001000000000" w:firstRow="0" w:lastRow="0" w:firstColumn="1" w:lastColumn="0" w:oddVBand="0" w:evenVBand="0" w:oddHBand="0" w:evenHBand="0" w:firstRowFirstColumn="0" w:firstRowLastColumn="0" w:lastRowFirstColumn="0" w:lastRowLastColumn="0"/>
            <w:tcW w:w="485" w:type="pct"/>
            <w:vMerge/>
            <w:shd w:val="clear" w:color="auto" w:fill="auto"/>
            <w:tcMar>
              <w:top w:w="28" w:type="dxa"/>
              <w:left w:w="28" w:type="dxa"/>
              <w:bottom w:w="28" w:type="dxa"/>
              <w:right w:w="28" w:type="dxa"/>
            </w:tcMar>
            <w:vAlign w:val="center"/>
          </w:tcPr>
          <w:p w14:paraId="535E2A0D" w14:textId="77777777" w:rsidR="0053511B" w:rsidRPr="009B6DAB" w:rsidRDefault="0053511B" w:rsidP="00451051">
            <w:pPr>
              <w:rPr>
                <w:rFonts w:ascii="Gill Sans MT" w:hAnsi="Gill Sans MT"/>
                <w:sz w:val="18"/>
                <w:szCs w:val="16"/>
              </w:rPr>
            </w:pPr>
          </w:p>
        </w:tc>
        <w:tc>
          <w:tcPr>
            <w:tcW w:w="896" w:type="pct"/>
            <w:shd w:val="clear" w:color="auto" w:fill="auto"/>
          </w:tcPr>
          <w:p w14:paraId="5E801A19" w14:textId="77777777" w:rsidR="0053511B" w:rsidRPr="00A4315B" w:rsidRDefault="0053511B" w:rsidP="0045105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22"/>
              </w:rPr>
            </w:pPr>
          </w:p>
        </w:tc>
        <w:tc>
          <w:tcPr>
            <w:tcW w:w="896" w:type="pct"/>
            <w:vMerge w:val="restart"/>
            <w:shd w:val="clear" w:color="auto" w:fill="auto"/>
            <w:tcMar>
              <w:top w:w="28" w:type="dxa"/>
              <w:left w:w="28" w:type="dxa"/>
              <w:bottom w:w="28" w:type="dxa"/>
              <w:right w:w="28" w:type="dxa"/>
            </w:tcMar>
            <w:vAlign w:val="center"/>
          </w:tcPr>
          <w:p w14:paraId="73762811" w14:textId="77777777" w:rsidR="0053511B" w:rsidRPr="00A4315B" w:rsidRDefault="0053511B" w:rsidP="0045105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22"/>
              </w:rPr>
            </w:pPr>
          </w:p>
        </w:tc>
        <w:tc>
          <w:tcPr>
            <w:tcW w:w="725" w:type="pct"/>
            <w:vMerge w:val="restart"/>
            <w:shd w:val="clear" w:color="auto" w:fill="auto"/>
            <w:tcMar>
              <w:top w:w="28" w:type="dxa"/>
              <w:left w:w="28" w:type="dxa"/>
              <w:bottom w:w="28" w:type="dxa"/>
              <w:right w:w="28" w:type="dxa"/>
            </w:tcMar>
            <w:vAlign w:val="center"/>
          </w:tcPr>
          <w:p w14:paraId="16EBFF1A" w14:textId="77777777" w:rsidR="0053511B" w:rsidRPr="006B5555" w:rsidRDefault="0053511B" w:rsidP="00451051">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780" w:type="pct"/>
            <w:vMerge w:val="restart"/>
            <w:shd w:val="clear" w:color="auto" w:fill="auto"/>
            <w:tcMar>
              <w:top w:w="28" w:type="dxa"/>
              <w:left w:w="28" w:type="dxa"/>
              <w:bottom w:w="28" w:type="dxa"/>
              <w:right w:w="28" w:type="dxa"/>
            </w:tcMar>
            <w:vAlign w:val="center"/>
          </w:tcPr>
          <w:p w14:paraId="76A643B6" w14:textId="77777777" w:rsidR="0053511B" w:rsidRPr="00187E87" w:rsidRDefault="0053511B" w:rsidP="00451051">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c>
          <w:tcPr>
            <w:tcW w:w="1218" w:type="pct"/>
            <w:vMerge w:val="restart"/>
            <w:shd w:val="clear" w:color="auto" w:fill="auto"/>
            <w:tcMar>
              <w:top w:w="28" w:type="dxa"/>
              <w:left w:w="28" w:type="dxa"/>
              <w:bottom w:w="28" w:type="dxa"/>
              <w:right w:w="28" w:type="dxa"/>
            </w:tcMar>
            <w:vAlign w:val="center"/>
          </w:tcPr>
          <w:p w14:paraId="638090F4" w14:textId="77777777" w:rsidR="0053511B" w:rsidRDefault="0053511B" w:rsidP="00451051">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20"/>
                <w:szCs w:val="20"/>
              </w:rPr>
            </w:pPr>
          </w:p>
        </w:tc>
      </w:tr>
      <w:tr w:rsidR="0053511B" w14:paraId="70816B78" w14:textId="77777777" w:rsidTr="00972C11">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485" w:type="pct"/>
            <w:vMerge/>
            <w:shd w:val="clear" w:color="auto" w:fill="auto"/>
            <w:tcMar>
              <w:top w:w="28" w:type="dxa"/>
              <w:left w:w="28" w:type="dxa"/>
              <w:bottom w:w="28" w:type="dxa"/>
              <w:right w:w="28" w:type="dxa"/>
            </w:tcMar>
            <w:vAlign w:val="center"/>
          </w:tcPr>
          <w:p w14:paraId="50C71C0A" w14:textId="77777777" w:rsidR="0053511B" w:rsidRPr="009B6DAB" w:rsidRDefault="0053511B" w:rsidP="00451051">
            <w:pPr>
              <w:rPr>
                <w:rFonts w:ascii="Gill Sans MT" w:hAnsi="Gill Sans MT"/>
                <w:sz w:val="18"/>
                <w:szCs w:val="16"/>
              </w:rPr>
            </w:pPr>
          </w:p>
        </w:tc>
        <w:tc>
          <w:tcPr>
            <w:tcW w:w="896" w:type="pct"/>
            <w:shd w:val="clear" w:color="auto" w:fill="auto"/>
          </w:tcPr>
          <w:p w14:paraId="018B8088" w14:textId="77777777" w:rsidR="0053511B" w:rsidRDefault="0053511B" w:rsidP="0045105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rPr>
            </w:pPr>
          </w:p>
        </w:tc>
        <w:tc>
          <w:tcPr>
            <w:tcW w:w="896" w:type="pct"/>
            <w:vMerge/>
            <w:shd w:val="clear" w:color="auto" w:fill="auto"/>
            <w:tcMar>
              <w:top w:w="28" w:type="dxa"/>
              <w:left w:w="28" w:type="dxa"/>
              <w:bottom w:w="28" w:type="dxa"/>
              <w:right w:w="28" w:type="dxa"/>
            </w:tcMar>
            <w:vAlign w:val="center"/>
          </w:tcPr>
          <w:p w14:paraId="5FCE8D2A" w14:textId="77777777" w:rsidR="0053511B" w:rsidRDefault="0053511B" w:rsidP="0045105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rPr>
            </w:pPr>
          </w:p>
        </w:tc>
        <w:tc>
          <w:tcPr>
            <w:tcW w:w="725" w:type="pct"/>
            <w:vMerge/>
            <w:shd w:val="clear" w:color="auto" w:fill="auto"/>
            <w:tcMar>
              <w:top w:w="28" w:type="dxa"/>
              <w:left w:w="28" w:type="dxa"/>
              <w:bottom w:w="28" w:type="dxa"/>
              <w:right w:w="28" w:type="dxa"/>
            </w:tcMar>
            <w:vAlign w:val="center"/>
          </w:tcPr>
          <w:p w14:paraId="120A6119" w14:textId="77777777" w:rsidR="0053511B" w:rsidRDefault="0053511B" w:rsidP="0045105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rPr>
            </w:pPr>
          </w:p>
        </w:tc>
        <w:tc>
          <w:tcPr>
            <w:tcW w:w="780" w:type="pct"/>
            <w:vMerge/>
            <w:shd w:val="clear" w:color="auto" w:fill="auto"/>
            <w:tcMar>
              <w:top w:w="28" w:type="dxa"/>
              <w:left w:w="28" w:type="dxa"/>
              <w:bottom w:w="28" w:type="dxa"/>
              <w:right w:w="28" w:type="dxa"/>
            </w:tcMar>
            <w:vAlign w:val="center"/>
          </w:tcPr>
          <w:p w14:paraId="333BBD0C" w14:textId="77777777" w:rsidR="0053511B" w:rsidRDefault="0053511B" w:rsidP="00451051">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c>
          <w:tcPr>
            <w:tcW w:w="1218" w:type="pct"/>
            <w:vMerge/>
            <w:shd w:val="clear" w:color="auto" w:fill="auto"/>
            <w:tcMar>
              <w:top w:w="28" w:type="dxa"/>
              <w:left w:w="28" w:type="dxa"/>
              <w:bottom w:w="28" w:type="dxa"/>
              <w:right w:w="28" w:type="dxa"/>
            </w:tcMar>
            <w:vAlign w:val="center"/>
          </w:tcPr>
          <w:p w14:paraId="15D03B58" w14:textId="77777777" w:rsidR="0053511B" w:rsidRDefault="0053511B" w:rsidP="00451051">
            <w:pPr>
              <w:jc w:val="center"/>
              <w:cnfStyle w:val="000000100000" w:firstRow="0" w:lastRow="0" w:firstColumn="0" w:lastColumn="0" w:oddVBand="0" w:evenVBand="0" w:oddHBand="1" w:evenHBand="0" w:firstRowFirstColumn="0" w:firstRowLastColumn="0" w:lastRowFirstColumn="0" w:lastRowLastColumn="0"/>
              <w:rPr>
                <w:rFonts w:ascii="Swis721 Cn BT Roman" w:hAnsi="Swis721 Cn BT Roman"/>
                <w:sz w:val="20"/>
                <w:szCs w:val="20"/>
              </w:rPr>
            </w:pPr>
          </w:p>
        </w:tc>
      </w:tr>
      <w:tr w:rsidR="0053511B" w14:paraId="6670BB26" w14:textId="77777777" w:rsidTr="00972C11">
        <w:trPr>
          <w:trHeight w:val="68"/>
          <w:jc w:val="center"/>
        </w:trPr>
        <w:tc>
          <w:tcPr>
            <w:cnfStyle w:val="001000000000" w:firstRow="0" w:lastRow="0" w:firstColumn="1" w:lastColumn="0" w:oddVBand="0" w:evenVBand="0" w:oddHBand="0" w:evenHBand="0" w:firstRowFirstColumn="0" w:firstRowLastColumn="0" w:lastRowFirstColumn="0" w:lastRowLastColumn="0"/>
            <w:tcW w:w="485" w:type="pct"/>
            <w:vMerge/>
            <w:shd w:val="clear" w:color="auto" w:fill="auto"/>
            <w:tcMar>
              <w:top w:w="28" w:type="dxa"/>
              <w:left w:w="28" w:type="dxa"/>
              <w:bottom w:w="28" w:type="dxa"/>
              <w:right w:w="28" w:type="dxa"/>
            </w:tcMar>
            <w:vAlign w:val="center"/>
          </w:tcPr>
          <w:p w14:paraId="3004C5E4" w14:textId="77777777" w:rsidR="0053511B" w:rsidRPr="009B6DAB" w:rsidRDefault="0053511B" w:rsidP="00451051">
            <w:pPr>
              <w:rPr>
                <w:rFonts w:ascii="Swis721 Cn BT Roman" w:hAnsi="Swis721 Cn BT Roman"/>
                <w:color w:val="DADADA"/>
                <w:sz w:val="18"/>
                <w:szCs w:val="16"/>
              </w:rPr>
            </w:pPr>
          </w:p>
        </w:tc>
        <w:tc>
          <w:tcPr>
            <w:tcW w:w="896" w:type="pct"/>
            <w:shd w:val="clear" w:color="auto" w:fill="auto"/>
          </w:tcPr>
          <w:p w14:paraId="422899DD" w14:textId="77777777" w:rsidR="0053511B" w:rsidRPr="00741B95" w:rsidRDefault="0053511B" w:rsidP="0045105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0"/>
                <w:szCs w:val="10"/>
              </w:rPr>
            </w:pPr>
          </w:p>
        </w:tc>
        <w:tc>
          <w:tcPr>
            <w:tcW w:w="896" w:type="pct"/>
            <w:shd w:val="clear" w:color="auto" w:fill="auto"/>
            <w:tcMar>
              <w:top w:w="28" w:type="dxa"/>
              <w:left w:w="28" w:type="dxa"/>
              <w:bottom w:w="28" w:type="dxa"/>
              <w:right w:w="28" w:type="dxa"/>
            </w:tcMar>
            <w:vAlign w:val="center"/>
          </w:tcPr>
          <w:p w14:paraId="2AA38B8D" w14:textId="77777777" w:rsidR="0053511B" w:rsidRPr="00741B95" w:rsidRDefault="0053511B" w:rsidP="0045105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0"/>
                <w:szCs w:val="10"/>
              </w:rPr>
            </w:pPr>
          </w:p>
        </w:tc>
        <w:tc>
          <w:tcPr>
            <w:tcW w:w="725" w:type="pct"/>
            <w:shd w:val="clear" w:color="auto" w:fill="auto"/>
            <w:tcMar>
              <w:top w:w="28" w:type="dxa"/>
              <w:left w:w="28" w:type="dxa"/>
              <w:bottom w:w="28" w:type="dxa"/>
              <w:right w:w="28" w:type="dxa"/>
            </w:tcMar>
            <w:vAlign w:val="center"/>
          </w:tcPr>
          <w:p w14:paraId="5F2D7903" w14:textId="77777777" w:rsidR="0053511B" w:rsidRPr="00741B95" w:rsidRDefault="0053511B" w:rsidP="0045105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0"/>
                <w:szCs w:val="10"/>
              </w:rPr>
            </w:pPr>
          </w:p>
        </w:tc>
        <w:tc>
          <w:tcPr>
            <w:tcW w:w="780" w:type="pct"/>
            <w:shd w:val="clear" w:color="auto" w:fill="auto"/>
            <w:tcMar>
              <w:top w:w="28" w:type="dxa"/>
              <w:left w:w="28" w:type="dxa"/>
              <w:bottom w:w="28" w:type="dxa"/>
              <w:right w:w="28" w:type="dxa"/>
            </w:tcMar>
            <w:vAlign w:val="center"/>
          </w:tcPr>
          <w:p w14:paraId="6E884B4B" w14:textId="77777777" w:rsidR="0053511B" w:rsidRPr="00741B95" w:rsidRDefault="0053511B" w:rsidP="00451051">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10"/>
                <w:szCs w:val="10"/>
              </w:rPr>
            </w:pPr>
          </w:p>
        </w:tc>
        <w:tc>
          <w:tcPr>
            <w:tcW w:w="1218" w:type="pct"/>
            <w:shd w:val="clear" w:color="auto" w:fill="auto"/>
            <w:tcMar>
              <w:top w:w="28" w:type="dxa"/>
              <w:left w:w="28" w:type="dxa"/>
              <w:bottom w:w="28" w:type="dxa"/>
              <w:right w:w="28" w:type="dxa"/>
            </w:tcMar>
            <w:vAlign w:val="center"/>
          </w:tcPr>
          <w:p w14:paraId="7DBD68F7" w14:textId="77777777" w:rsidR="0053511B" w:rsidRPr="00741B95" w:rsidRDefault="0053511B" w:rsidP="00451051">
            <w:pPr>
              <w:jc w:val="center"/>
              <w:cnfStyle w:val="000000000000" w:firstRow="0" w:lastRow="0" w:firstColumn="0" w:lastColumn="0" w:oddVBand="0" w:evenVBand="0" w:oddHBand="0" w:evenHBand="0" w:firstRowFirstColumn="0" w:firstRowLastColumn="0" w:lastRowFirstColumn="0" w:lastRowLastColumn="0"/>
              <w:rPr>
                <w:rFonts w:ascii="Swis721 Cn BT Roman" w:hAnsi="Swis721 Cn BT Roman"/>
                <w:sz w:val="10"/>
                <w:szCs w:val="10"/>
              </w:rPr>
            </w:pPr>
          </w:p>
        </w:tc>
      </w:tr>
    </w:tbl>
    <w:p w14:paraId="0DC87E8B" w14:textId="42C84E0D" w:rsidR="005533D4" w:rsidRDefault="00972C11" w:rsidP="00972C11">
      <w:pPr>
        <w:rPr>
          <w:rFonts w:ascii="Swis721 Cn BT Roman" w:hAnsi="Swis721 Cn BT Roman"/>
          <w:color w:val="DADADA"/>
          <w:sz w:val="14"/>
          <w:szCs w:val="14"/>
        </w:rPr>
      </w:pPr>
      <w:r w:rsidRPr="00972C11">
        <w:rPr>
          <w:rFonts w:ascii="Swis721 Cn BT Roman" w:hAnsi="Swis721 Cn BT Roman"/>
          <w:color w:val="DADADA"/>
          <w:sz w:val="14"/>
          <w:szCs w:val="14"/>
        </w:rPr>
        <w:t>Fuente. IGAC</w:t>
      </w:r>
    </w:p>
    <w:p w14:paraId="19671800" w14:textId="77777777" w:rsidR="00972C11" w:rsidRPr="00972C11" w:rsidRDefault="00972C11" w:rsidP="00972C11">
      <w:pPr>
        <w:rPr>
          <w:sz w:val="14"/>
          <w:szCs w:val="14"/>
        </w:rPr>
      </w:pPr>
    </w:p>
    <w:p w14:paraId="5FAB56E3" w14:textId="77777777" w:rsidR="0053511B" w:rsidRPr="00972C11" w:rsidRDefault="0053511B" w:rsidP="008A282C">
      <w:pPr>
        <w:pStyle w:val="Ttulo2"/>
        <w:numPr>
          <w:ilvl w:val="1"/>
          <w:numId w:val="5"/>
        </w:numPr>
        <w:spacing w:before="0"/>
        <w:ind w:left="567" w:hanging="567"/>
        <w:rPr>
          <w:color w:val="auto"/>
          <w:sz w:val="24"/>
          <w:szCs w:val="24"/>
        </w:rPr>
      </w:pPr>
      <w:bookmarkStart w:id="19" w:name="_Toc47712411"/>
      <w:r w:rsidRPr="00972C11">
        <w:rPr>
          <w:color w:val="auto"/>
          <w:sz w:val="24"/>
          <w:szCs w:val="24"/>
        </w:rPr>
        <w:t>Vértices geodésicos.</w:t>
      </w:r>
      <w:bookmarkEnd w:id="19"/>
    </w:p>
    <w:p w14:paraId="70086285" w14:textId="77777777" w:rsidR="008C4525" w:rsidRDefault="008C4525" w:rsidP="00373EC7">
      <w:pPr>
        <w:ind w:left="708"/>
        <w:rPr>
          <w:rFonts w:ascii="Gill Sans MT" w:eastAsia="Gill Sans MT" w:hAnsi="Gill Sans MT"/>
          <w:b/>
          <w:color w:val="241F1F"/>
          <w:sz w:val="18"/>
        </w:rPr>
      </w:pPr>
    </w:p>
    <w:tbl>
      <w:tblPr>
        <w:tblStyle w:val="Tablaconcuadrcula"/>
        <w:tblW w:w="0" w:type="auto"/>
        <w:tblInd w:w="851" w:type="dxa"/>
        <w:tblLook w:val="04A0" w:firstRow="1" w:lastRow="0" w:firstColumn="1" w:lastColumn="0" w:noHBand="0" w:noVBand="1"/>
      </w:tblPr>
      <w:tblGrid>
        <w:gridCol w:w="1559"/>
        <w:gridCol w:w="5528"/>
      </w:tblGrid>
      <w:tr w:rsidR="00373EC7" w14:paraId="49A2818F" w14:textId="77777777" w:rsidTr="00972C11">
        <w:tc>
          <w:tcPr>
            <w:tcW w:w="1559" w:type="dxa"/>
          </w:tcPr>
          <w:p w14:paraId="02249199" w14:textId="7DCCE7C3" w:rsidR="00373EC7" w:rsidRDefault="00A0541F" w:rsidP="00451051">
            <w:pPr>
              <w:rPr>
                <w:rFonts w:ascii="Swis721 Cn BT Roman" w:eastAsia="Arial" w:hAnsi="Swis721 Cn BT Roman"/>
                <w:color w:val="241F1F"/>
                <w:sz w:val="18"/>
              </w:rPr>
            </w:pPr>
            <w:r>
              <w:rPr>
                <w:rFonts w:ascii="Gill Sans MT" w:eastAsia="Gill Sans MT" w:hAnsi="Gill Sans MT"/>
                <w:b/>
                <w:color w:val="241F1F"/>
                <w:sz w:val="18"/>
              </w:rPr>
              <w:t>Gráfica 5</w:t>
            </w:r>
            <w:r w:rsidR="00373EC7" w:rsidRPr="008D7CAB">
              <w:rPr>
                <w:rFonts w:ascii="Gill Sans MT" w:eastAsia="Gill Sans MT" w:hAnsi="Gill Sans MT"/>
                <w:b/>
                <w:color w:val="241F1F"/>
                <w:sz w:val="18"/>
              </w:rPr>
              <w:t>.</w:t>
            </w:r>
            <w:r w:rsidR="00373EC7">
              <w:rPr>
                <w:rFonts w:ascii="Gill Sans MT" w:eastAsia="Gill Sans MT" w:hAnsi="Gill Sans MT"/>
                <w:b/>
                <w:color w:val="241F1F"/>
                <w:sz w:val="18"/>
              </w:rPr>
              <w:t xml:space="preserve"> </w:t>
            </w:r>
            <w:r w:rsidR="00373EC7">
              <w:rPr>
                <w:rFonts w:ascii="Swis721 Cn BT Roman" w:eastAsia="Arial" w:hAnsi="Swis721 Cn BT Roman"/>
                <w:color w:val="241F1F"/>
                <w:sz w:val="18"/>
              </w:rPr>
              <w:t xml:space="preserve">Red Geodésica, </w:t>
            </w:r>
          </w:p>
          <w:p w14:paraId="4FF242E5" w14:textId="77777777" w:rsidR="00373EC7" w:rsidRDefault="00373EC7" w:rsidP="00451051">
            <w:pPr>
              <w:ind w:left="708"/>
              <w:rPr>
                <w:rFonts w:ascii="Swis721 Cn BT Roman" w:hAnsi="Swis721 Cn BT Roman"/>
                <w:sz w:val="12"/>
              </w:rPr>
            </w:pPr>
          </w:p>
          <w:p w14:paraId="1BFD1A65" w14:textId="77777777" w:rsidR="00373EC7" w:rsidRDefault="00373EC7" w:rsidP="00451051">
            <w:pPr>
              <w:ind w:left="708"/>
              <w:rPr>
                <w:rFonts w:ascii="Swis721 Cn BT Roman" w:hAnsi="Swis721 Cn BT Roman"/>
                <w:sz w:val="12"/>
              </w:rPr>
            </w:pPr>
          </w:p>
          <w:p w14:paraId="57EA5EF2" w14:textId="77777777" w:rsidR="00373EC7" w:rsidRDefault="00373EC7" w:rsidP="00451051">
            <w:pPr>
              <w:ind w:left="708"/>
              <w:rPr>
                <w:rFonts w:ascii="Swis721 Cn BT Roman" w:hAnsi="Swis721 Cn BT Roman"/>
                <w:sz w:val="12"/>
              </w:rPr>
            </w:pPr>
          </w:p>
          <w:p w14:paraId="554943FA" w14:textId="77777777" w:rsidR="00373EC7" w:rsidRDefault="00373EC7" w:rsidP="00451051">
            <w:pPr>
              <w:ind w:left="708"/>
              <w:rPr>
                <w:rFonts w:ascii="Swis721 Cn BT Roman" w:hAnsi="Swis721 Cn BT Roman"/>
                <w:sz w:val="12"/>
              </w:rPr>
            </w:pPr>
          </w:p>
          <w:p w14:paraId="76C1B465" w14:textId="77777777" w:rsidR="00373EC7" w:rsidRDefault="00373EC7" w:rsidP="00451051">
            <w:pPr>
              <w:ind w:left="708"/>
              <w:rPr>
                <w:rFonts w:ascii="Swis721 Cn BT Roman" w:hAnsi="Swis721 Cn BT Roman"/>
                <w:sz w:val="12"/>
              </w:rPr>
            </w:pPr>
          </w:p>
          <w:p w14:paraId="00327A16" w14:textId="77777777" w:rsidR="00373EC7" w:rsidRDefault="00373EC7" w:rsidP="00451051">
            <w:pPr>
              <w:ind w:left="708"/>
              <w:rPr>
                <w:rFonts w:ascii="Swis721 Cn BT Roman" w:hAnsi="Swis721 Cn BT Roman"/>
                <w:sz w:val="12"/>
              </w:rPr>
            </w:pPr>
          </w:p>
          <w:p w14:paraId="2B8246FB" w14:textId="77777777" w:rsidR="00373EC7" w:rsidRDefault="00373EC7" w:rsidP="00451051">
            <w:pPr>
              <w:ind w:left="708"/>
              <w:rPr>
                <w:rFonts w:ascii="Swis721 Cn BT Roman" w:hAnsi="Swis721 Cn BT Roman"/>
                <w:sz w:val="12"/>
              </w:rPr>
            </w:pPr>
          </w:p>
          <w:p w14:paraId="3FE9CC5F" w14:textId="77777777" w:rsidR="00373EC7" w:rsidRDefault="00373EC7" w:rsidP="00451051">
            <w:pPr>
              <w:ind w:left="708"/>
              <w:rPr>
                <w:rFonts w:ascii="Swis721 Cn BT Roman" w:hAnsi="Swis721 Cn BT Roman"/>
                <w:sz w:val="12"/>
              </w:rPr>
            </w:pPr>
          </w:p>
          <w:p w14:paraId="075241CA" w14:textId="77777777" w:rsidR="00373EC7" w:rsidRDefault="00373EC7" w:rsidP="00451051">
            <w:pPr>
              <w:ind w:left="708"/>
              <w:rPr>
                <w:rFonts w:ascii="Swis721 Cn BT Roman" w:hAnsi="Swis721 Cn BT Roman"/>
                <w:sz w:val="12"/>
              </w:rPr>
            </w:pPr>
          </w:p>
          <w:p w14:paraId="79B29DB9" w14:textId="77777777" w:rsidR="00373EC7" w:rsidRDefault="00373EC7" w:rsidP="00451051">
            <w:pPr>
              <w:ind w:left="708"/>
              <w:rPr>
                <w:rFonts w:ascii="Swis721 Cn BT Roman" w:hAnsi="Swis721 Cn BT Roman"/>
                <w:sz w:val="12"/>
              </w:rPr>
            </w:pPr>
          </w:p>
          <w:p w14:paraId="5459BD03" w14:textId="77777777" w:rsidR="00373EC7" w:rsidRDefault="00373EC7" w:rsidP="00451051">
            <w:pPr>
              <w:ind w:left="708"/>
              <w:rPr>
                <w:rFonts w:ascii="Swis721 Cn BT Roman" w:hAnsi="Swis721 Cn BT Roman"/>
                <w:sz w:val="12"/>
              </w:rPr>
            </w:pPr>
          </w:p>
          <w:p w14:paraId="11B51135" w14:textId="77777777" w:rsidR="00373EC7" w:rsidRDefault="00373EC7" w:rsidP="00451051">
            <w:pPr>
              <w:ind w:left="708"/>
              <w:rPr>
                <w:rFonts w:ascii="Swis721 Cn BT Roman" w:hAnsi="Swis721 Cn BT Roman"/>
                <w:sz w:val="12"/>
              </w:rPr>
            </w:pPr>
          </w:p>
          <w:p w14:paraId="6A61CE0E" w14:textId="77777777" w:rsidR="00373EC7" w:rsidRDefault="00373EC7" w:rsidP="00451051">
            <w:pPr>
              <w:ind w:left="708"/>
              <w:rPr>
                <w:rFonts w:ascii="Swis721 Cn BT Roman" w:hAnsi="Swis721 Cn BT Roman"/>
                <w:sz w:val="12"/>
              </w:rPr>
            </w:pPr>
          </w:p>
          <w:p w14:paraId="452AEAF1" w14:textId="77777777" w:rsidR="00373EC7" w:rsidRDefault="00373EC7" w:rsidP="00451051">
            <w:pPr>
              <w:ind w:left="708"/>
              <w:rPr>
                <w:rFonts w:ascii="Swis721 Cn BT Roman" w:hAnsi="Swis721 Cn BT Roman"/>
                <w:sz w:val="12"/>
              </w:rPr>
            </w:pPr>
          </w:p>
          <w:p w14:paraId="1A84030F" w14:textId="77777777" w:rsidR="00373EC7" w:rsidRDefault="00373EC7" w:rsidP="00451051">
            <w:pPr>
              <w:ind w:left="708"/>
              <w:rPr>
                <w:rFonts w:ascii="Swis721 Cn BT Roman" w:hAnsi="Swis721 Cn BT Roman"/>
                <w:sz w:val="12"/>
              </w:rPr>
            </w:pPr>
          </w:p>
          <w:p w14:paraId="55761251" w14:textId="77777777" w:rsidR="00373EC7" w:rsidRDefault="00373EC7" w:rsidP="00451051">
            <w:pPr>
              <w:ind w:left="708"/>
              <w:rPr>
                <w:rFonts w:ascii="Swis721 Cn BT Roman" w:hAnsi="Swis721 Cn BT Roman"/>
                <w:sz w:val="12"/>
              </w:rPr>
            </w:pPr>
          </w:p>
          <w:p w14:paraId="2DA98C49" w14:textId="77777777" w:rsidR="00373EC7" w:rsidRDefault="00373EC7" w:rsidP="00451051">
            <w:pPr>
              <w:ind w:left="708"/>
              <w:rPr>
                <w:rFonts w:ascii="Swis721 Cn BT Roman" w:hAnsi="Swis721 Cn BT Roman"/>
                <w:sz w:val="12"/>
              </w:rPr>
            </w:pPr>
          </w:p>
          <w:p w14:paraId="5C77A4B5" w14:textId="77777777" w:rsidR="00373EC7" w:rsidRDefault="00373EC7" w:rsidP="00451051">
            <w:pPr>
              <w:ind w:left="708"/>
              <w:rPr>
                <w:rFonts w:ascii="Swis721 Cn BT Roman" w:hAnsi="Swis721 Cn BT Roman"/>
                <w:sz w:val="12"/>
              </w:rPr>
            </w:pPr>
          </w:p>
          <w:p w14:paraId="74F6ABF0" w14:textId="77777777" w:rsidR="00373EC7" w:rsidRDefault="00373EC7" w:rsidP="00451051">
            <w:pPr>
              <w:ind w:left="708"/>
              <w:rPr>
                <w:rFonts w:ascii="Swis721 Cn BT Roman" w:hAnsi="Swis721 Cn BT Roman"/>
                <w:sz w:val="12"/>
              </w:rPr>
            </w:pPr>
          </w:p>
          <w:p w14:paraId="362EFD84" w14:textId="587CADFF" w:rsidR="00373EC7" w:rsidRDefault="00373EC7" w:rsidP="00451051">
            <w:pPr>
              <w:rPr>
                <w:rFonts w:ascii="Gill Sans MT" w:eastAsia="Gill Sans MT" w:hAnsi="Gill Sans MT"/>
                <w:b/>
                <w:color w:val="241F1F"/>
                <w:sz w:val="18"/>
              </w:rPr>
            </w:pPr>
          </w:p>
        </w:tc>
        <w:tc>
          <w:tcPr>
            <w:tcW w:w="5528" w:type="dxa"/>
          </w:tcPr>
          <w:p w14:paraId="43C07703" w14:textId="77777777" w:rsidR="00373EC7" w:rsidRDefault="00373EC7" w:rsidP="00373EC7">
            <w:pPr>
              <w:jc w:val="right"/>
              <w:rPr>
                <w:rFonts w:ascii="Gill Sans MT" w:eastAsia="Gill Sans MT" w:hAnsi="Gill Sans MT"/>
                <w:b/>
                <w:color w:val="241F1F"/>
                <w:sz w:val="18"/>
              </w:rPr>
            </w:pPr>
          </w:p>
        </w:tc>
      </w:tr>
    </w:tbl>
    <w:p w14:paraId="7A51321F" w14:textId="2986408C" w:rsidR="00373EC7" w:rsidRPr="00972C11" w:rsidRDefault="00972C11" w:rsidP="00373EC7">
      <w:pPr>
        <w:ind w:left="708"/>
        <w:rPr>
          <w:rFonts w:ascii="Swis721 Cn BT Roman" w:eastAsia="Times New Roman" w:hAnsi="Swis721 Cn BT Roman"/>
          <w:color w:val="000000"/>
          <w:sz w:val="14"/>
          <w:szCs w:val="14"/>
          <w:lang w:eastAsia="es-ES_tradnl"/>
        </w:rPr>
      </w:pPr>
      <w:r w:rsidRPr="00972C11">
        <w:rPr>
          <w:rFonts w:ascii="Swis721 Cn BT Roman" w:eastAsia="Arial" w:hAnsi="Swis721 Cn BT Roman"/>
          <w:b/>
          <w:color w:val="AAAAAC"/>
          <w:sz w:val="14"/>
          <w:szCs w:val="14"/>
        </w:rPr>
        <w:t xml:space="preserve">Fuente. </w:t>
      </w:r>
      <w:r w:rsidRPr="00972C11">
        <w:rPr>
          <w:rFonts w:ascii="Swis721 Cn BT Roman" w:eastAsia="Arial" w:hAnsi="Swis721 Cn BT Roman"/>
          <w:color w:val="AAAAAC"/>
          <w:sz w:val="14"/>
          <w:szCs w:val="14"/>
        </w:rPr>
        <w:t>Información oficial del IGAC</w:t>
      </w:r>
      <w:r w:rsidRPr="00972C11">
        <w:rPr>
          <w:rFonts w:ascii="Swis721 Cn BT Roman" w:eastAsia="Arial" w:hAnsi="Swis721 Cn BT Roman"/>
          <w:noProof/>
          <w:color w:val="AAAAAC"/>
          <w:sz w:val="14"/>
          <w:szCs w:val="14"/>
          <w:lang w:val="es-MX" w:eastAsia="es-MX"/>
        </w:rPr>
        <w:t xml:space="preserve"> </w:t>
      </w:r>
      <w:r w:rsidR="00373EC7" w:rsidRPr="00972C11">
        <w:rPr>
          <w:rFonts w:ascii="Swis721 Cn BT Roman" w:eastAsia="Arial" w:hAnsi="Swis721 Cn BT Roman"/>
          <w:noProof/>
          <w:color w:val="AAAAAC"/>
          <w:sz w:val="14"/>
          <w:szCs w:val="14"/>
          <w:lang w:val="es-ES" w:eastAsia="es-ES"/>
        </w:rPr>
        <mc:AlternateContent>
          <mc:Choice Requires="wps">
            <w:drawing>
              <wp:anchor distT="0" distB="0" distL="114300" distR="114300" simplePos="0" relativeHeight="251744256" behindDoc="1" locked="0" layoutInCell="1" allowOverlap="1" wp14:anchorId="00868042" wp14:editId="42F30625">
                <wp:simplePos x="0" y="0"/>
                <wp:positionH relativeFrom="column">
                  <wp:posOffset>405765</wp:posOffset>
                </wp:positionH>
                <wp:positionV relativeFrom="paragraph">
                  <wp:posOffset>8559</wp:posOffset>
                </wp:positionV>
                <wp:extent cx="4752000" cy="0"/>
                <wp:effectExtent l="0" t="0" r="29845" b="19050"/>
                <wp:wrapNone/>
                <wp:docPr id="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52000" cy="0"/>
                        </a:xfrm>
                        <a:prstGeom prst="line">
                          <a:avLst/>
                        </a:prstGeom>
                        <a:noFill/>
                        <a:ln w="12700">
                          <a:solidFill>
                            <a:srgbClr val="24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733BC" id="Line 16"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65pt" to="406.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" strokecolor="#241f1f" strokeweight="1pt">
                <o:lock v:ext="edit" shapetype="f"/>
              </v:line>
            </w:pict>
          </mc:Fallback>
        </mc:AlternateContent>
      </w:r>
      <w:r w:rsidR="00373EC7" w:rsidRPr="00972C11">
        <w:rPr>
          <w:rFonts w:ascii="Swis721 Cn BT Roman" w:eastAsia="Times New Roman" w:hAnsi="Swis721 Cn BT Roman"/>
          <w:color w:val="000000"/>
          <w:sz w:val="14"/>
          <w:szCs w:val="14"/>
          <w:lang w:eastAsia="es-ES_tradnl"/>
        </w:rPr>
        <w:t xml:space="preserve"> </w:t>
      </w:r>
    </w:p>
    <w:p w14:paraId="17FCD40A" w14:textId="77777777" w:rsidR="0029547E" w:rsidRDefault="0029547E" w:rsidP="00D27726">
      <w:pPr>
        <w:spacing w:line="200" w:lineRule="exact"/>
        <w:rPr>
          <w:rFonts w:ascii="Times New Roman" w:eastAsia="Times New Roman" w:hAnsi="Times New Roman"/>
        </w:rPr>
      </w:pPr>
    </w:p>
    <w:p w14:paraId="595F3203" w14:textId="77777777" w:rsidR="0029547E" w:rsidRDefault="0029547E" w:rsidP="00D27726">
      <w:pPr>
        <w:spacing w:line="200" w:lineRule="exact"/>
        <w:rPr>
          <w:rFonts w:ascii="Times New Roman" w:eastAsia="Times New Roman" w:hAnsi="Times New Roman"/>
        </w:rPr>
      </w:pPr>
    </w:p>
    <w:p w14:paraId="340E87A4" w14:textId="77777777" w:rsidR="0029547E" w:rsidRDefault="0029547E" w:rsidP="00D27726">
      <w:pPr>
        <w:spacing w:line="200" w:lineRule="exact"/>
        <w:rPr>
          <w:rFonts w:ascii="Times New Roman" w:eastAsia="Times New Roman" w:hAnsi="Times New Roman"/>
        </w:rPr>
      </w:pPr>
    </w:p>
    <w:p w14:paraId="2C765D4B" w14:textId="77777777" w:rsidR="0029547E" w:rsidRDefault="0029547E" w:rsidP="00D27726">
      <w:pPr>
        <w:spacing w:line="200" w:lineRule="exact"/>
        <w:rPr>
          <w:rFonts w:ascii="Times New Roman" w:eastAsia="Times New Roman" w:hAnsi="Times New Roman"/>
        </w:rPr>
      </w:pPr>
    </w:p>
    <w:p w14:paraId="53E5E15C" w14:textId="77777777" w:rsidR="0029547E" w:rsidRDefault="0029547E" w:rsidP="00D27726">
      <w:pPr>
        <w:spacing w:line="200" w:lineRule="exact"/>
        <w:rPr>
          <w:rFonts w:ascii="Times New Roman" w:eastAsia="Times New Roman" w:hAnsi="Times New Roman"/>
        </w:rPr>
      </w:pPr>
    </w:p>
    <w:p w14:paraId="35035B77" w14:textId="77777777" w:rsidR="0029547E" w:rsidRDefault="0029547E" w:rsidP="00D27726">
      <w:pPr>
        <w:spacing w:line="200" w:lineRule="exact"/>
        <w:rPr>
          <w:rFonts w:ascii="Times New Roman" w:eastAsia="Times New Roman" w:hAnsi="Times New Roman"/>
        </w:rPr>
      </w:pPr>
    </w:p>
    <w:p w14:paraId="5CD8C449" w14:textId="77777777" w:rsidR="0029547E" w:rsidRDefault="0029547E" w:rsidP="00D27726">
      <w:pPr>
        <w:spacing w:line="200" w:lineRule="exact"/>
        <w:rPr>
          <w:rFonts w:ascii="Times New Roman" w:eastAsia="Times New Roman" w:hAnsi="Times New Roman"/>
        </w:rPr>
      </w:pPr>
    </w:p>
    <w:p w14:paraId="02EF1F7B" w14:textId="77777777" w:rsidR="0029547E" w:rsidRDefault="0029547E" w:rsidP="00D27726">
      <w:pPr>
        <w:spacing w:line="200" w:lineRule="exact"/>
        <w:rPr>
          <w:rFonts w:ascii="Times New Roman" w:eastAsia="Times New Roman" w:hAnsi="Times New Roman"/>
        </w:rPr>
      </w:pPr>
    </w:p>
    <w:p w14:paraId="2A9767EF" w14:textId="77777777" w:rsidR="0029547E" w:rsidRDefault="0029547E" w:rsidP="00D27726">
      <w:pPr>
        <w:spacing w:line="200" w:lineRule="exact"/>
        <w:rPr>
          <w:rFonts w:ascii="Times New Roman" w:eastAsia="Times New Roman" w:hAnsi="Times New Roman"/>
        </w:rPr>
      </w:pPr>
    </w:p>
    <w:p w14:paraId="0D7B02C9" w14:textId="77777777" w:rsidR="0029547E" w:rsidRDefault="0029547E" w:rsidP="00D27726">
      <w:pPr>
        <w:spacing w:line="200" w:lineRule="exact"/>
        <w:rPr>
          <w:rFonts w:ascii="Times New Roman" w:eastAsia="Times New Roman" w:hAnsi="Times New Roman"/>
        </w:rPr>
      </w:pPr>
    </w:p>
    <w:p w14:paraId="4326A406" w14:textId="77777777" w:rsidR="0029547E" w:rsidRDefault="0029547E" w:rsidP="00D27726">
      <w:pPr>
        <w:spacing w:line="200" w:lineRule="exact"/>
        <w:rPr>
          <w:rFonts w:ascii="Times New Roman" w:eastAsia="Times New Roman" w:hAnsi="Times New Roman"/>
        </w:rPr>
      </w:pPr>
    </w:p>
    <w:p w14:paraId="3C6F4D33" w14:textId="77777777" w:rsidR="0029547E" w:rsidRDefault="0029547E" w:rsidP="00D27726">
      <w:pPr>
        <w:spacing w:line="200" w:lineRule="exact"/>
        <w:rPr>
          <w:rFonts w:ascii="Times New Roman" w:eastAsia="Times New Roman" w:hAnsi="Times New Roman"/>
        </w:rPr>
      </w:pPr>
    </w:p>
    <w:p w14:paraId="14F18143" w14:textId="77777777" w:rsidR="0053511B" w:rsidRDefault="0053511B" w:rsidP="00D27726">
      <w:pPr>
        <w:spacing w:line="200" w:lineRule="exact"/>
        <w:rPr>
          <w:rFonts w:ascii="Times New Roman" w:eastAsia="Times New Roman" w:hAnsi="Times New Roman"/>
        </w:rPr>
      </w:pPr>
    </w:p>
    <w:p w14:paraId="06AA23F8" w14:textId="77777777" w:rsidR="0029547E" w:rsidRDefault="0029547E" w:rsidP="00D27726">
      <w:pPr>
        <w:spacing w:line="200" w:lineRule="exact"/>
        <w:rPr>
          <w:rFonts w:ascii="Times New Roman" w:eastAsia="Times New Roman" w:hAnsi="Times New Roman"/>
        </w:rPr>
      </w:pPr>
    </w:p>
    <w:p w14:paraId="4832A3DB" w14:textId="77777777" w:rsidR="00973CEF" w:rsidRPr="00E95E56" w:rsidRDefault="00973CEF" w:rsidP="00D27726">
      <w:pPr>
        <w:spacing w:line="200" w:lineRule="exact"/>
        <w:rPr>
          <w:rFonts w:ascii="Times New Roman" w:eastAsia="Times New Roman" w:hAnsi="Times New Roman"/>
        </w:rPr>
      </w:pPr>
    </w:p>
    <w:p w14:paraId="59C4DC54" w14:textId="77777777" w:rsidR="00233D2A" w:rsidRDefault="00C22874" w:rsidP="00D27726">
      <w:pPr>
        <w:spacing w:line="200" w:lineRule="exact"/>
        <w:rPr>
          <w:rFonts w:ascii="Times New Roman" w:eastAsia="Times New Roman" w:hAnsi="Times New Roman"/>
        </w:rPr>
      </w:pPr>
      <w:r>
        <w:rPr>
          <w:rFonts w:ascii="Gill Sans MT" w:eastAsia="Gill Sans MT" w:hAnsi="Gill Sans MT"/>
          <w:noProof/>
          <w:color w:val="FFFFFF"/>
          <w:lang w:val="es-ES" w:eastAsia="es-ES"/>
        </w:rPr>
        <w:drawing>
          <wp:anchor distT="0" distB="0" distL="114300" distR="114300" simplePos="0" relativeHeight="251687936" behindDoc="1" locked="0" layoutInCell="1" allowOverlap="1" wp14:anchorId="003F9831" wp14:editId="22BE3365">
            <wp:simplePos x="0" y="0"/>
            <wp:positionH relativeFrom="column">
              <wp:posOffset>889000</wp:posOffset>
            </wp:positionH>
            <wp:positionV relativeFrom="paragraph">
              <wp:posOffset>406400</wp:posOffset>
            </wp:positionV>
            <wp:extent cx="1004400" cy="508108"/>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_negr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4400" cy="508108"/>
                    </a:xfrm>
                    <a:prstGeom prst="rect">
                      <a:avLst/>
                    </a:prstGeom>
                  </pic:spPr>
                </pic:pic>
              </a:graphicData>
            </a:graphic>
            <wp14:sizeRelH relativeFrom="page">
              <wp14:pctWidth>0</wp14:pctWidth>
            </wp14:sizeRelH>
            <wp14:sizeRelV relativeFrom="page">
              <wp14:pctHeight>0</wp14:pctHeight>
            </wp14:sizeRelV>
          </wp:anchor>
        </w:drawing>
      </w:r>
    </w:p>
    <w:tbl>
      <w:tblPr>
        <w:tblStyle w:val="Tablanormal2"/>
        <w:tblW w:w="0" w:type="auto"/>
        <w:tblInd w:w="3544" w:type="dxa"/>
        <w:tblCellMar>
          <w:top w:w="57" w:type="dxa"/>
          <w:bottom w:w="57" w:type="dxa"/>
        </w:tblCellMar>
        <w:tblLook w:val="04A0" w:firstRow="1" w:lastRow="0" w:firstColumn="1" w:lastColumn="0" w:noHBand="0" w:noVBand="1"/>
      </w:tblPr>
      <w:tblGrid>
        <w:gridCol w:w="5284"/>
      </w:tblGrid>
      <w:tr w:rsidR="0053511B" w14:paraId="30621BD1" w14:textId="77777777" w:rsidTr="00093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4" w:type="dxa"/>
            <w:tcBorders>
              <w:top w:val="nil"/>
              <w:bottom w:val="single" w:sz="8" w:space="0" w:color="auto"/>
            </w:tcBorders>
            <w:vAlign w:val="center"/>
          </w:tcPr>
          <w:p w14:paraId="70455F33" w14:textId="77777777" w:rsidR="0053511B" w:rsidRPr="00A87E9C" w:rsidRDefault="0053511B" w:rsidP="000939F4">
            <w:pPr>
              <w:pStyle w:val="Ttulo1"/>
              <w:rPr>
                <w:rFonts w:eastAsia="Arial"/>
                <w:sz w:val="24"/>
                <w:szCs w:val="24"/>
              </w:rPr>
            </w:pPr>
            <w:bookmarkStart w:id="20" w:name="_Toc46819146"/>
            <w:r w:rsidRPr="00A87E9C">
              <w:rPr>
                <w:rFonts w:eastAsia="Arial"/>
                <w:b/>
                <w:bCs/>
                <w:color w:val="auto"/>
                <w:sz w:val="24"/>
                <w:szCs w:val="24"/>
              </w:rPr>
              <w:t>Título Documento</w:t>
            </w:r>
            <w:bookmarkEnd w:id="20"/>
          </w:p>
        </w:tc>
      </w:tr>
      <w:tr w:rsidR="0053511B" w14:paraId="6DDD4A03" w14:textId="77777777" w:rsidTr="00093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4" w:type="dxa"/>
            <w:tcBorders>
              <w:top w:val="single" w:sz="8" w:space="0" w:color="auto"/>
            </w:tcBorders>
            <w:vAlign w:val="center"/>
          </w:tcPr>
          <w:p w14:paraId="3ED1F72B" w14:textId="77777777" w:rsidR="0053511B" w:rsidRPr="00A87E9C" w:rsidRDefault="0053511B" w:rsidP="000939F4">
            <w:pPr>
              <w:rPr>
                <w:rFonts w:ascii="Gill Sans MT" w:eastAsia="Arial" w:hAnsi="Gill Sans MT"/>
                <w:b w:val="0"/>
                <w:bCs w:val="0"/>
              </w:rPr>
            </w:pPr>
            <w:r w:rsidRPr="00A87E9C">
              <w:rPr>
                <w:rFonts w:ascii="Gill Sans MT" w:eastAsia="Arial" w:hAnsi="Gill Sans MT"/>
                <w:b w:val="0"/>
                <w:bCs w:val="0"/>
              </w:rPr>
              <w:t>Elaborado por</w:t>
            </w:r>
          </w:p>
          <w:p w14:paraId="18040916" w14:textId="77777777" w:rsidR="0053511B" w:rsidRPr="00A87E9C" w:rsidRDefault="0053511B" w:rsidP="000939F4">
            <w:pPr>
              <w:rPr>
                <w:rFonts w:ascii="Swis721 Cn BT Roman" w:eastAsia="Arial" w:hAnsi="Swis721 Cn BT Roman"/>
                <w:b w:val="0"/>
                <w:bCs w:val="0"/>
                <w:color w:val="241F1F"/>
              </w:rPr>
            </w:pPr>
            <w:r w:rsidRPr="00A87E9C">
              <w:rPr>
                <w:rFonts w:ascii="Swis721 Cn BT Roman" w:eastAsia="Arial" w:hAnsi="Swis721 Cn BT Roman"/>
                <w:b w:val="0"/>
                <w:bCs w:val="0"/>
                <w:color w:val="241F1F"/>
              </w:rPr>
              <w:lastRenderedPageBreak/>
              <w:t>Nombre 1</w:t>
            </w:r>
          </w:p>
        </w:tc>
      </w:tr>
      <w:tr w:rsidR="0053511B" w14:paraId="5BF480F2" w14:textId="77777777" w:rsidTr="000939F4">
        <w:tc>
          <w:tcPr>
            <w:cnfStyle w:val="001000000000" w:firstRow="0" w:lastRow="0" w:firstColumn="1" w:lastColumn="0" w:oddVBand="0" w:evenVBand="0" w:oddHBand="0" w:evenHBand="0" w:firstRowFirstColumn="0" w:firstRowLastColumn="0" w:lastRowFirstColumn="0" w:lastRowLastColumn="0"/>
            <w:tcW w:w="5284" w:type="dxa"/>
            <w:vAlign w:val="center"/>
          </w:tcPr>
          <w:p w14:paraId="5D6D37B2" w14:textId="77777777" w:rsidR="0053511B" w:rsidRPr="00A87E9C" w:rsidRDefault="0053511B" w:rsidP="000939F4">
            <w:pPr>
              <w:rPr>
                <w:rFonts w:ascii="Gill Sans MT" w:eastAsia="Arial" w:hAnsi="Gill Sans MT"/>
                <w:b w:val="0"/>
                <w:bCs w:val="0"/>
              </w:rPr>
            </w:pPr>
            <w:r w:rsidRPr="00A87E9C">
              <w:rPr>
                <w:rFonts w:ascii="Gill Sans MT" w:eastAsia="Arial" w:hAnsi="Gill Sans MT"/>
                <w:b w:val="0"/>
                <w:bCs w:val="0"/>
              </w:rPr>
              <w:lastRenderedPageBreak/>
              <w:t>Aprobado por</w:t>
            </w:r>
          </w:p>
          <w:p w14:paraId="41FE8300" w14:textId="77777777" w:rsidR="0053511B" w:rsidRPr="00A87E9C" w:rsidRDefault="0053511B" w:rsidP="000939F4">
            <w:pPr>
              <w:rPr>
                <w:rFonts w:ascii="Swis721 Cn BT Roman" w:eastAsia="Arial" w:hAnsi="Swis721 Cn BT Roman"/>
                <w:b w:val="0"/>
                <w:bCs w:val="0"/>
              </w:rPr>
            </w:pPr>
            <w:r w:rsidRPr="00A87E9C">
              <w:rPr>
                <w:rFonts w:ascii="Swis721 Cn BT Roman" w:eastAsia="Arial" w:hAnsi="Swis721 Cn BT Roman"/>
                <w:b w:val="0"/>
                <w:bCs w:val="0"/>
              </w:rPr>
              <w:t>Nombre 2</w:t>
            </w:r>
          </w:p>
        </w:tc>
      </w:tr>
      <w:tr w:rsidR="0053511B" w14:paraId="7467C364" w14:textId="77777777" w:rsidTr="00093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4" w:type="dxa"/>
            <w:vAlign w:val="center"/>
          </w:tcPr>
          <w:p w14:paraId="4E03BDF9" w14:textId="77777777" w:rsidR="0053511B" w:rsidRPr="00A87E9C" w:rsidRDefault="0053511B" w:rsidP="000939F4">
            <w:pPr>
              <w:rPr>
                <w:rFonts w:ascii="Gill Sans MT" w:eastAsia="Arial" w:hAnsi="Gill Sans MT"/>
                <w:b w:val="0"/>
                <w:bCs w:val="0"/>
              </w:rPr>
            </w:pPr>
            <w:r w:rsidRPr="00A87E9C">
              <w:rPr>
                <w:rFonts w:ascii="Gill Sans MT" w:eastAsia="Arial" w:hAnsi="Gill Sans MT"/>
                <w:b w:val="0"/>
                <w:bCs w:val="0"/>
              </w:rPr>
              <w:t>Fecha de creación o actualización</w:t>
            </w:r>
          </w:p>
          <w:p w14:paraId="009BCF2E" w14:textId="77777777" w:rsidR="0053511B" w:rsidRPr="00A87E9C" w:rsidRDefault="0053511B" w:rsidP="000939F4">
            <w:pPr>
              <w:rPr>
                <w:rFonts w:ascii="Swis721 Cn BT Roman" w:eastAsia="Arial" w:hAnsi="Swis721 Cn BT Roman"/>
                <w:b w:val="0"/>
                <w:bCs w:val="0"/>
              </w:rPr>
            </w:pPr>
            <w:r w:rsidRPr="00A87E9C">
              <w:rPr>
                <w:rFonts w:ascii="Swis721 Cn BT Roman" w:eastAsia="Arial" w:hAnsi="Swis721 Cn BT Roman"/>
                <w:b w:val="0"/>
                <w:bCs w:val="0"/>
              </w:rPr>
              <w:t>AAAA-MM-DD</w:t>
            </w:r>
          </w:p>
        </w:tc>
      </w:tr>
      <w:tr w:rsidR="0053511B" w14:paraId="37A76166" w14:textId="77777777" w:rsidTr="000939F4">
        <w:tc>
          <w:tcPr>
            <w:cnfStyle w:val="001000000000" w:firstRow="0" w:lastRow="0" w:firstColumn="1" w:lastColumn="0" w:oddVBand="0" w:evenVBand="0" w:oddHBand="0" w:evenHBand="0" w:firstRowFirstColumn="0" w:firstRowLastColumn="0" w:lastRowFirstColumn="0" w:lastRowLastColumn="0"/>
            <w:tcW w:w="5284" w:type="dxa"/>
            <w:tcBorders>
              <w:bottom w:val="single" w:sz="8" w:space="0" w:color="auto"/>
            </w:tcBorders>
            <w:vAlign w:val="center"/>
          </w:tcPr>
          <w:p w14:paraId="4BBFCF8F" w14:textId="77777777" w:rsidR="0053511B" w:rsidRPr="00A87E9C" w:rsidRDefault="0053511B" w:rsidP="000939F4">
            <w:pPr>
              <w:rPr>
                <w:rFonts w:ascii="Gill Sans MT" w:eastAsia="Arial" w:hAnsi="Gill Sans MT"/>
                <w:b w:val="0"/>
                <w:bCs w:val="0"/>
                <w:lang w:val="en-US"/>
              </w:rPr>
            </w:pPr>
            <w:r w:rsidRPr="00A87E9C">
              <w:rPr>
                <w:rFonts w:ascii="Gill Sans MT" w:eastAsia="Arial" w:hAnsi="Gill Sans MT"/>
                <w:b w:val="0"/>
                <w:bCs w:val="0"/>
                <w:lang w:val="en-US"/>
              </w:rPr>
              <w:t>Licencia</w:t>
            </w:r>
          </w:p>
          <w:p w14:paraId="188A8C79" w14:textId="77777777" w:rsidR="0053511B" w:rsidRPr="00A87E9C" w:rsidRDefault="0053511B" w:rsidP="000939F4">
            <w:pPr>
              <w:rPr>
                <w:rFonts w:ascii="Swis721 Cn BT Roman" w:hAnsi="Swis721 Cn BT Roman"/>
                <w:lang w:val="en-US"/>
              </w:rPr>
            </w:pPr>
            <w:r w:rsidRPr="00A87E9C">
              <w:rPr>
                <w:rFonts w:ascii="Swis721 Cn BT Roman" w:hAnsi="Swis721 Cn BT Roman"/>
                <w:b w:val="0"/>
                <w:bCs w:val="0"/>
                <w:lang w:val="en-US"/>
              </w:rPr>
              <w:t>Attribution 4.0 International (CC BY 4.0)</w:t>
            </w:r>
          </w:p>
          <w:p w14:paraId="163BCA89" w14:textId="77777777" w:rsidR="0053511B" w:rsidRPr="00A87E9C" w:rsidRDefault="0053511B" w:rsidP="000939F4">
            <w:pPr>
              <w:rPr>
                <w:rFonts w:ascii="Swis721 Cn BT Roman" w:hAnsi="Swis721 Cn BT Roman"/>
                <w:b w:val="0"/>
                <w:bCs w:val="0"/>
                <w:lang w:val="en-US"/>
              </w:rPr>
            </w:pPr>
          </w:p>
          <w:p w14:paraId="0ED5B5AD" w14:textId="77777777" w:rsidR="0053511B" w:rsidRPr="00A87E9C" w:rsidRDefault="0053511B" w:rsidP="000939F4">
            <w:pPr>
              <w:rPr>
                <w:rFonts w:ascii="Times New Roman" w:eastAsia="Times New Roman" w:hAnsi="Times New Roman"/>
                <w:b w:val="0"/>
                <w:bCs w:val="0"/>
              </w:rPr>
            </w:pPr>
            <w:r w:rsidRPr="00A87E9C">
              <w:rPr>
                <w:noProof/>
                <w:lang w:val="es-ES" w:eastAsia="es-ES"/>
              </w:rPr>
              <w:drawing>
                <wp:inline distT="0" distB="0" distL="0" distR="0" wp14:anchorId="75C667E1" wp14:editId="578C282F">
                  <wp:extent cx="849630" cy="297180"/>
                  <wp:effectExtent l="0" t="0" r="1270" b="0"/>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9630" cy="297180"/>
                          </a:xfrm>
                          <a:prstGeom prst="rect">
                            <a:avLst/>
                          </a:prstGeom>
                          <a:noFill/>
                        </pic:spPr>
                      </pic:pic>
                    </a:graphicData>
                  </a:graphic>
                </wp:inline>
              </w:drawing>
            </w:r>
          </w:p>
        </w:tc>
      </w:tr>
      <w:tr w:rsidR="0053511B" w14:paraId="23A0A4A5" w14:textId="77777777" w:rsidTr="00093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4" w:type="dxa"/>
            <w:tcBorders>
              <w:top w:val="single" w:sz="8" w:space="0" w:color="auto"/>
              <w:bottom w:val="nil"/>
            </w:tcBorders>
            <w:vAlign w:val="center"/>
          </w:tcPr>
          <w:p w14:paraId="2B505EB2" w14:textId="77777777" w:rsidR="0053511B" w:rsidRDefault="0053511B" w:rsidP="000939F4">
            <w:pPr>
              <w:rPr>
                <w:rFonts w:ascii="Swis721 Cn BT Roman" w:hAnsi="Swis721 Cn BT Roman"/>
                <w:color w:val="DADADA"/>
                <w:sz w:val="16"/>
                <w:szCs w:val="16"/>
              </w:rPr>
            </w:pPr>
          </w:p>
          <w:p w14:paraId="454DA7EF" w14:textId="77777777" w:rsidR="0053511B" w:rsidRPr="00E16C4B" w:rsidRDefault="0053511B" w:rsidP="000939F4">
            <w:pPr>
              <w:rPr>
                <w:rFonts w:ascii="Swis721 Cn BT Roman" w:hAnsi="Swis721 Cn BT Roman"/>
                <w:b w:val="0"/>
                <w:bCs w:val="0"/>
                <w:color w:val="DADADA"/>
                <w:sz w:val="16"/>
                <w:szCs w:val="16"/>
              </w:rPr>
            </w:pPr>
            <w:r w:rsidRPr="00E16C4B">
              <w:rPr>
                <w:rFonts w:ascii="Swis721 Cn BT Roman" w:hAnsi="Swis721 Cn BT Roman"/>
                <w:b w:val="0"/>
                <w:bCs w:val="0"/>
                <w:color w:val="DADADA"/>
                <w:sz w:val="16"/>
                <w:szCs w:val="16"/>
              </w:rPr>
              <w:t>Para mayor información</w:t>
            </w:r>
          </w:p>
          <w:p w14:paraId="4F304A6C" w14:textId="77777777" w:rsidR="0053511B" w:rsidRPr="00C22874" w:rsidRDefault="0053511B" w:rsidP="000939F4">
            <w:pPr>
              <w:rPr>
                <w:rFonts w:ascii="Swis721 Cn BT Roman" w:eastAsia="Times New Roman" w:hAnsi="Swis721 Cn BT Roman"/>
                <w:b w:val="0"/>
                <w:bCs w:val="0"/>
                <w:color w:val="DADADA"/>
                <w:sz w:val="11"/>
                <w:szCs w:val="11"/>
              </w:rPr>
            </w:pPr>
          </w:p>
          <w:p w14:paraId="0AA3FFD5" w14:textId="6DF1322F" w:rsidR="0053511B" w:rsidRPr="00C22874" w:rsidRDefault="00431C15" w:rsidP="000939F4">
            <w:pPr>
              <w:rPr>
                <w:rFonts w:ascii="Gill Sans MT" w:eastAsia="Gill Sans MT" w:hAnsi="Gill Sans MT"/>
                <w:b w:val="0"/>
                <w:bCs w:val="0"/>
                <w:color w:val="DADADA"/>
              </w:rPr>
            </w:pPr>
            <w:r>
              <w:rPr>
                <w:rFonts w:ascii="Gill Sans MT" w:eastAsia="Gill Sans MT" w:hAnsi="Gill Sans MT"/>
                <w:b w:val="0"/>
                <w:bCs w:val="0"/>
                <w:color w:val="DADADA"/>
              </w:rPr>
              <w:t>Dirección de Información Geográfica</w:t>
            </w:r>
          </w:p>
          <w:p w14:paraId="509A45C0" w14:textId="77777777" w:rsidR="0053511B" w:rsidRPr="00C22874" w:rsidRDefault="0053511B" w:rsidP="000939F4">
            <w:pPr>
              <w:rPr>
                <w:rFonts w:ascii="Gill Sans MT" w:eastAsia="Gill Sans MT" w:hAnsi="Gill Sans MT"/>
                <w:b w:val="0"/>
                <w:bCs w:val="0"/>
                <w:color w:val="DADADA"/>
                <w:sz w:val="28"/>
                <w:szCs w:val="28"/>
              </w:rPr>
            </w:pPr>
            <w:r w:rsidRPr="00C22874">
              <w:rPr>
                <w:rFonts w:ascii="Gill Sans MT" w:eastAsia="Gill Sans MT" w:hAnsi="Gill Sans MT"/>
                <w:b w:val="0"/>
                <w:bCs w:val="0"/>
                <w:color w:val="DADADA"/>
                <w:sz w:val="28"/>
                <w:szCs w:val="28"/>
              </w:rPr>
              <w:t>INSTITUTO GEOGRÁFICO</w:t>
            </w:r>
          </w:p>
          <w:p w14:paraId="4972B981" w14:textId="77777777" w:rsidR="0053511B" w:rsidRPr="00C22874" w:rsidRDefault="0053511B" w:rsidP="000939F4">
            <w:pPr>
              <w:rPr>
                <w:rFonts w:ascii="Gill Sans MT" w:eastAsia="Gill Sans MT" w:hAnsi="Gill Sans MT"/>
                <w:b w:val="0"/>
                <w:bCs w:val="0"/>
                <w:color w:val="DADADA"/>
                <w:sz w:val="28"/>
                <w:szCs w:val="28"/>
              </w:rPr>
            </w:pPr>
            <w:r w:rsidRPr="00C22874">
              <w:rPr>
                <w:rFonts w:ascii="Gill Sans MT" w:eastAsia="Gill Sans MT" w:hAnsi="Gill Sans MT"/>
                <w:b w:val="0"/>
                <w:bCs w:val="0"/>
                <w:color w:val="DADADA"/>
                <w:sz w:val="28"/>
                <w:szCs w:val="28"/>
              </w:rPr>
              <w:t>AGUSTÍN CODAZZI</w:t>
            </w:r>
          </w:p>
          <w:p w14:paraId="51437323" w14:textId="77777777" w:rsidR="0053511B" w:rsidRPr="00E16C4B" w:rsidRDefault="0053511B" w:rsidP="000939F4">
            <w:pPr>
              <w:rPr>
                <w:rFonts w:ascii="Gill Sans MT" w:eastAsia="Times New Roman" w:hAnsi="Gill Sans MT"/>
                <w:b w:val="0"/>
                <w:bCs w:val="0"/>
                <w:color w:val="DADADA"/>
                <w:sz w:val="6"/>
                <w:szCs w:val="6"/>
              </w:rPr>
            </w:pPr>
          </w:p>
          <w:p w14:paraId="23A4E76C" w14:textId="77777777" w:rsidR="0053511B" w:rsidRPr="00E16C4B" w:rsidRDefault="0053511B" w:rsidP="000939F4">
            <w:pPr>
              <w:rPr>
                <w:rFonts w:ascii="Gill Sans MT" w:eastAsia="Gill Sans MT" w:hAnsi="Gill Sans MT"/>
                <w:color w:val="DADADA"/>
              </w:rPr>
            </w:pPr>
            <w:r w:rsidRPr="00E16C4B">
              <w:rPr>
                <w:rFonts w:ascii="Gill Sans MT" w:eastAsia="Gill Sans MT" w:hAnsi="Gill Sans MT"/>
                <w:b w:val="0"/>
                <w:bCs w:val="0"/>
                <w:color w:val="DADADA"/>
              </w:rPr>
              <w:t>www.igac.gov.co</w:t>
            </w:r>
          </w:p>
          <w:p w14:paraId="084EEEAF" w14:textId="77777777" w:rsidR="0053511B" w:rsidRPr="00E16C4B" w:rsidRDefault="0053511B" w:rsidP="000939F4">
            <w:pPr>
              <w:rPr>
                <w:rFonts w:ascii="Gill Sans MT" w:eastAsia="Gill Sans MT" w:hAnsi="Gill Sans MT"/>
                <w:b w:val="0"/>
                <w:bCs w:val="0"/>
                <w:color w:val="DADADA"/>
                <w:sz w:val="6"/>
                <w:szCs w:val="6"/>
              </w:rPr>
            </w:pPr>
          </w:p>
          <w:p w14:paraId="572757E2" w14:textId="77777777" w:rsidR="0053511B" w:rsidRPr="00E16C4B" w:rsidRDefault="0053511B" w:rsidP="000939F4">
            <w:pPr>
              <w:rPr>
                <w:rFonts w:ascii="Swis721 Cn BT Roman" w:hAnsi="Swis721 Cn BT Roman"/>
                <w:b w:val="0"/>
                <w:bCs w:val="0"/>
                <w:color w:val="DADADA"/>
                <w:sz w:val="16"/>
                <w:szCs w:val="16"/>
              </w:rPr>
            </w:pPr>
            <w:r w:rsidRPr="00E16C4B">
              <w:rPr>
                <w:rFonts w:ascii="Swis721 Cn BT Roman" w:hAnsi="Swis721 Cn BT Roman"/>
                <w:b w:val="0"/>
                <w:bCs w:val="0"/>
                <w:color w:val="DADADA"/>
                <w:sz w:val="16"/>
                <w:szCs w:val="16"/>
              </w:rPr>
              <w:t>Carrera 30 No. 48-51</w:t>
            </w:r>
          </w:p>
          <w:p w14:paraId="1B636EAB" w14:textId="77777777" w:rsidR="0053511B" w:rsidRPr="00E16C4B" w:rsidRDefault="0053511B" w:rsidP="000939F4">
            <w:pPr>
              <w:rPr>
                <w:rFonts w:ascii="Swis721 Cn BT Roman" w:hAnsi="Swis721 Cn BT Roman"/>
                <w:b w:val="0"/>
                <w:bCs w:val="0"/>
                <w:color w:val="DADADA"/>
                <w:sz w:val="16"/>
                <w:szCs w:val="16"/>
              </w:rPr>
            </w:pPr>
            <w:r w:rsidRPr="00E16C4B">
              <w:rPr>
                <w:rFonts w:ascii="Swis721 Cn BT Roman" w:hAnsi="Swis721 Cn BT Roman"/>
                <w:b w:val="0"/>
                <w:bCs w:val="0"/>
                <w:color w:val="DADADA"/>
                <w:sz w:val="16"/>
                <w:szCs w:val="16"/>
              </w:rPr>
              <w:t>Teléfonos: 369 40 00 ext. 91334 - 369 40 10 Fax: 369 41 02</w:t>
            </w:r>
          </w:p>
          <w:p w14:paraId="5099495F" w14:textId="77777777" w:rsidR="0053511B" w:rsidRPr="00E16C4B" w:rsidRDefault="0053511B" w:rsidP="000939F4">
            <w:pPr>
              <w:rPr>
                <w:b w:val="0"/>
                <w:bCs w:val="0"/>
                <w:color w:val="DADADA"/>
              </w:rPr>
            </w:pPr>
            <w:r w:rsidRPr="00E16C4B">
              <w:rPr>
                <w:rFonts w:ascii="Swis721 Cn BT Roman" w:hAnsi="Swis721 Cn BT Roman"/>
                <w:b w:val="0"/>
                <w:bCs w:val="0"/>
                <w:color w:val="DADADA"/>
                <w:sz w:val="16"/>
                <w:szCs w:val="16"/>
              </w:rPr>
              <w:t>Bogotá D.C., Colombia</w:t>
            </w:r>
          </w:p>
        </w:tc>
      </w:tr>
      <w:tr w:rsidR="00E16C4B" w14:paraId="75E142FA" w14:textId="77777777" w:rsidTr="00C22874">
        <w:tc>
          <w:tcPr>
            <w:cnfStyle w:val="001000000000" w:firstRow="0" w:lastRow="0" w:firstColumn="1" w:lastColumn="0" w:oddVBand="0" w:evenVBand="0" w:oddHBand="0" w:evenHBand="0" w:firstRowFirstColumn="0" w:firstRowLastColumn="0" w:lastRowFirstColumn="0" w:lastRowLastColumn="0"/>
            <w:tcW w:w="5284" w:type="dxa"/>
            <w:tcBorders>
              <w:top w:val="single" w:sz="8" w:space="0" w:color="auto"/>
              <w:bottom w:val="nil"/>
            </w:tcBorders>
            <w:vAlign w:val="center"/>
          </w:tcPr>
          <w:p w14:paraId="64D90D54" w14:textId="77777777" w:rsidR="00E16C4B" w:rsidRPr="00E16C4B" w:rsidRDefault="00E16C4B" w:rsidP="00C22874">
            <w:pPr>
              <w:rPr>
                <w:b w:val="0"/>
                <w:bCs w:val="0"/>
                <w:color w:val="DADADA"/>
              </w:rPr>
            </w:pPr>
          </w:p>
        </w:tc>
      </w:tr>
    </w:tbl>
    <w:p w14:paraId="5DD36D80" w14:textId="77777777" w:rsidR="004D2465" w:rsidRPr="004D2465" w:rsidRDefault="00412B45" w:rsidP="00C22874">
      <w:pPr>
        <w:jc w:val="both"/>
        <w:rPr>
          <w:rFonts w:ascii="Swis721 Cn BT Roman" w:eastAsia="Arial" w:hAnsi="Swis721 Cn BT Roman"/>
          <w:color w:val="241F1F"/>
        </w:rPr>
      </w:pPr>
      <w:r>
        <w:rPr>
          <w:rFonts w:ascii="Times New Roman" w:eastAsia="Times New Roman" w:hAnsi="Times New Roman"/>
          <w:noProof/>
          <w:lang w:val="es-ES" w:eastAsia="es-ES"/>
        </w:rPr>
        <mc:AlternateContent>
          <mc:Choice Requires="wps">
            <w:drawing>
              <wp:anchor distT="0" distB="0" distL="114300" distR="114300" simplePos="0" relativeHeight="251701248" behindDoc="0" locked="0" layoutInCell="1" allowOverlap="1" wp14:anchorId="36EE803F" wp14:editId="76BABD50">
                <wp:simplePos x="0" y="0"/>
                <wp:positionH relativeFrom="column">
                  <wp:posOffset>-337185</wp:posOffset>
                </wp:positionH>
                <wp:positionV relativeFrom="paragraph">
                  <wp:posOffset>2127543</wp:posOffset>
                </wp:positionV>
                <wp:extent cx="5964702" cy="464234"/>
                <wp:effectExtent l="0" t="0" r="4445" b="5715"/>
                <wp:wrapNone/>
                <wp:docPr id="6" name="Rectángulo 6"/>
                <wp:cNvGraphicFramePr/>
                <a:graphic xmlns:a="http://schemas.openxmlformats.org/drawingml/2006/main">
                  <a:graphicData uri="http://schemas.microsoft.com/office/word/2010/wordprocessingShape">
                    <wps:wsp>
                      <wps:cNvSpPr/>
                      <wps:spPr>
                        <a:xfrm>
                          <a:off x="0" y="0"/>
                          <a:ext cx="5964702" cy="4642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3EB86" id="Rectángulo 6" o:spid="_x0000_s1026" style="position:absolute;margin-left:-26.55pt;margin-top:167.5pt;width:469.65pt;height:36.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" fillcolor="white [3212]" stroked="f" strokeweight="1pt"/>
            </w:pict>
          </mc:Fallback>
        </mc:AlternateContent>
      </w:r>
      <w:r w:rsidR="009D6253">
        <w:rPr>
          <w:rFonts w:ascii="Swis721 Cn BT Roman" w:eastAsia="Arial" w:hAnsi="Swis721 Cn BT Roman"/>
          <w:noProof/>
          <w:color w:val="241F1F"/>
          <w:lang w:val="es-ES" w:eastAsia="es-ES"/>
        </w:rPr>
        <mc:AlternateContent>
          <mc:Choice Requires="wps">
            <w:drawing>
              <wp:anchor distT="0" distB="0" distL="114300" distR="114300" simplePos="0" relativeHeight="251688960" behindDoc="0" locked="0" layoutInCell="1" allowOverlap="1" wp14:anchorId="74FD8A63" wp14:editId="3DB3008F">
                <wp:simplePos x="0" y="0"/>
                <wp:positionH relativeFrom="column">
                  <wp:posOffset>2628265</wp:posOffset>
                </wp:positionH>
                <wp:positionV relativeFrom="paragraph">
                  <wp:posOffset>415925</wp:posOffset>
                </wp:positionV>
                <wp:extent cx="342900" cy="317500"/>
                <wp:effectExtent l="0" t="0" r="0" b="0"/>
                <wp:wrapNone/>
                <wp:docPr id="28" name="Rectángulo 28"/>
                <wp:cNvGraphicFramePr/>
                <a:graphic xmlns:a="http://schemas.openxmlformats.org/drawingml/2006/main">
                  <a:graphicData uri="http://schemas.microsoft.com/office/word/2010/wordprocessingShape">
                    <wps:wsp>
                      <wps:cNvSpPr/>
                      <wps:spPr>
                        <a:xfrm>
                          <a:off x="0" y="0"/>
                          <a:ext cx="342900" cy="317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A2B43" id="Rectángulo 28" o:spid="_x0000_s1026" style="position:absolute;margin-left:206.95pt;margin-top:32.75pt;width:27pt;height: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" fillcolor="white [3212]" stroked="f" strokeweight="1pt"/>
            </w:pict>
          </mc:Fallback>
        </mc:AlternateContent>
      </w:r>
    </w:p>
    <w:sectPr w:rsidR="004D2465" w:rsidRPr="004D2465" w:rsidSect="004D1D21">
      <w:type w:val="continuous"/>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F3148" w14:textId="77777777" w:rsidR="00FF7107" w:rsidRDefault="00FF7107" w:rsidP="002E5123">
      <w:r>
        <w:separator/>
      </w:r>
    </w:p>
  </w:endnote>
  <w:endnote w:type="continuationSeparator" w:id="0">
    <w:p w14:paraId="327F20EB" w14:textId="77777777" w:rsidR="00FF7107" w:rsidRDefault="00FF7107" w:rsidP="002E5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Cn BT Roman">
    <w:altName w:val="Arial Narrow"/>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wis721 Cn BT">
    <w:altName w:val="Arial Narrow"/>
    <w:charset w:val="00"/>
    <w:family w:val="auto"/>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85625959"/>
      <w:docPartObj>
        <w:docPartGallery w:val="Page Numbers (Bottom of Page)"/>
        <w:docPartUnique/>
      </w:docPartObj>
    </w:sdtPr>
    <w:sdtContent>
      <w:p w14:paraId="6CDCD932" w14:textId="77777777" w:rsidR="001C7624" w:rsidRDefault="001C7624" w:rsidP="00662E52">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F8552B0" w14:textId="77777777" w:rsidR="001C7624" w:rsidRDefault="001C7624">
    <w:pPr>
      <w:pStyle w:val="Piedepgina"/>
    </w:pPr>
  </w:p>
  <w:p w14:paraId="68C23022" w14:textId="77777777" w:rsidR="001C7624" w:rsidRDefault="001C7624"/>
  <w:p w14:paraId="7CBD6E7A" w14:textId="77777777" w:rsidR="001C7624" w:rsidRDefault="001C7624"/>
  <w:p w14:paraId="0A442E44" w14:textId="77777777" w:rsidR="001C7624" w:rsidRDefault="001C76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nil"/>
        <w:left w:val="nil"/>
        <w:bottom w:val="nil"/>
        <w:right w:val="nil"/>
        <w:insideH w:val="nil"/>
        <w:insideV w:val="nil"/>
      </w:tblBorders>
      <w:tblLook w:val="0400" w:firstRow="0" w:lastRow="0" w:firstColumn="0" w:lastColumn="0" w:noHBand="0" w:noVBand="1"/>
    </w:tblPr>
    <w:tblGrid>
      <w:gridCol w:w="3261"/>
      <w:gridCol w:w="2268"/>
      <w:gridCol w:w="3309"/>
    </w:tblGrid>
    <w:tr w:rsidR="00FB3D4F" w:rsidRPr="00BE419C" w14:paraId="73D8111E" w14:textId="77777777" w:rsidTr="00970D44">
      <w:tc>
        <w:tcPr>
          <w:tcW w:w="1845" w:type="pct"/>
          <w:vAlign w:val="center"/>
        </w:tcPr>
        <w:p w14:paraId="0B48887C" w14:textId="77777777" w:rsidR="00FB3D4F" w:rsidRPr="00BE419C" w:rsidRDefault="00FB3D4F" w:rsidP="00FB3D4F">
          <w:pPr>
            <w:pStyle w:val="Piedepgina"/>
            <w:rPr>
              <w:sz w:val="14"/>
              <w:szCs w:val="14"/>
            </w:rPr>
          </w:pPr>
          <w:r w:rsidRPr="00BE419C">
            <w:rPr>
              <w:sz w:val="14"/>
              <w:szCs w:val="14"/>
            </w:rPr>
            <w:t>Carrera 30 N.º 48-51</w:t>
          </w:r>
        </w:p>
        <w:p w14:paraId="78A8A73A" w14:textId="77777777" w:rsidR="00FB3D4F" w:rsidRPr="00BE419C" w:rsidRDefault="00FB3D4F" w:rsidP="00FB3D4F">
          <w:pPr>
            <w:pStyle w:val="Piedepgina"/>
            <w:rPr>
              <w:sz w:val="14"/>
              <w:szCs w:val="14"/>
            </w:rPr>
          </w:pPr>
          <w:r w:rsidRPr="00BE419C">
            <w:rPr>
              <w:sz w:val="14"/>
              <w:szCs w:val="14"/>
            </w:rPr>
            <w:t>Servicio al Ciudadano: 3773214 Ext. 91331</w:t>
          </w:r>
        </w:p>
        <w:p w14:paraId="79246663" w14:textId="77777777" w:rsidR="00FB3D4F" w:rsidRPr="00BE419C" w:rsidRDefault="00FB3D4F" w:rsidP="00FB3D4F">
          <w:pPr>
            <w:pStyle w:val="Piedepgina"/>
            <w:rPr>
              <w:sz w:val="14"/>
              <w:szCs w:val="14"/>
              <w:lang w:val="pt-BR"/>
            </w:rPr>
          </w:pPr>
          <w:r w:rsidRPr="00BE419C">
            <w:rPr>
              <w:sz w:val="14"/>
              <w:szCs w:val="14"/>
              <w:lang w:val="pt-BR"/>
            </w:rPr>
            <w:t>Bogotá D.C</w:t>
          </w:r>
        </w:p>
        <w:p w14:paraId="0478C9CC" w14:textId="77777777" w:rsidR="00FB3D4F" w:rsidRPr="00BE419C" w:rsidRDefault="00000000" w:rsidP="00FB3D4F">
          <w:pPr>
            <w:pStyle w:val="Piedepgina"/>
            <w:rPr>
              <w:b/>
              <w:bCs/>
              <w:sz w:val="14"/>
              <w:szCs w:val="14"/>
              <w:lang w:val="pt-BR"/>
            </w:rPr>
          </w:pPr>
          <w:hyperlink r:id="rId1" w:history="1">
            <w:r w:rsidR="00FB3D4F" w:rsidRPr="00BE419C">
              <w:rPr>
                <w:rStyle w:val="Hipervnculo"/>
                <w:b/>
                <w:sz w:val="14"/>
                <w:szCs w:val="14"/>
                <w:lang w:val="pt-BR"/>
              </w:rPr>
              <w:t>www.igac.gov.co</w:t>
            </w:r>
          </w:hyperlink>
        </w:p>
      </w:tc>
      <w:tc>
        <w:tcPr>
          <w:tcW w:w="1283" w:type="pct"/>
          <w:vAlign w:val="center"/>
        </w:tcPr>
        <w:p w14:paraId="28E244E4" w14:textId="77777777" w:rsidR="00FB3D4F" w:rsidRPr="00BE419C" w:rsidRDefault="00FB3D4F" w:rsidP="00FB3D4F">
          <w:pPr>
            <w:pStyle w:val="Normal0"/>
            <w:pBdr>
              <w:top w:val="nil"/>
              <w:left w:val="nil"/>
              <w:bottom w:val="nil"/>
              <w:right w:val="nil"/>
              <w:between w:val="nil"/>
            </w:pBdr>
            <w:tabs>
              <w:tab w:val="center" w:pos="4419"/>
              <w:tab w:val="right" w:pos="8838"/>
            </w:tabs>
            <w:jc w:val="center"/>
            <w:rPr>
              <w:rFonts w:ascii="Arial" w:eastAsia="Swis721 Cn BT" w:hAnsi="Arial" w:cs="Arial"/>
              <w:color w:val="000000"/>
              <w:sz w:val="14"/>
              <w:szCs w:val="14"/>
              <w:lang w:val="pt-BR"/>
            </w:rPr>
          </w:pPr>
          <w:r w:rsidRPr="00BE419C">
            <w:rPr>
              <w:rFonts w:ascii="Arial" w:hAnsi="Arial" w:cs="Arial"/>
              <w:color w:val="000000"/>
              <w:sz w:val="14"/>
              <w:szCs w:val="14"/>
            </w:rPr>
            <w:t xml:space="preserve">Página </w:t>
          </w:r>
          <w:r w:rsidRPr="00BE419C">
            <w:rPr>
              <w:rFonts w:ascii="Arial" w:hAnsi="Arial" w:cs="Arial"/>
              <w:b/>
              <w:color w:val="000000"/>
              <w:sz w:val="14"/>
              <w:szCs w:val="14"/>
            </w:rPr>
            <w:fldChar w:fldCharType="begin"/>
          </w:r>
          <w:r w:rsidRPr="00BE419C">
            <w:rPr>
              <w:rFonts w:ascii="Arial" w:hAnsi="Arial" w:cs="Arial"/>
              <w:b/>
              <w:color w:val="000000"/>
              <w:sz w:val="14"/>
              <w:szCs w:val="14"/>
            </w:rPr>
            <w:instrText>PAGE</w:instrText>
          </w:r>
          <w:r w:rsidRPr="00BE419C">
            <w:rPr>
              <w:rFonts w:ascii="Arial" w:hAnsi="Arial" w:cs="Arial"/>
              <w:b/>
              <w:color w:val="000000"/>
              <w:sz w:val="14"/>
              <w:szCs w:val="14"/>
            </w:rPr>
            <w:fldChar w:fldCharType="separate"/>
          </w:r>
          <w:r w:rsidRPr="00BE419C">
            <w:rPr>
              <w:rFonts w:ascii="Arial" w:hAnsi="Arial" w:cs="Arial"/>
              <w:b/>
              <w:color w:val="000000"/>
              <w:sz w:val="14"/>
              <w:szCs w:val="14"/>
            </w:rPr>
            <w:t>1</w:t>
          </w:r>
          <w:r w:rsidRPr="00BE419C">
            <w:rPr>
              <w:rFonts w:ascii="Arial" w:hAnsi="Arial" w:cs="Arial"/>
              <w:b/>
              <w:color w:val="000000"/>
              <w:sz w:val="14"/>
              <w:szCs w:val="14"/>
            </w:rPr>
            <w:fldChar w:fldCharType="end"/>
          </w:r>
          <w:r w:rsidRPr="00BE419C">
            <w:rPr>
              <w:rFonts w:ascii="Arial" w:hAnsi="Arial" w:cs="Arial"/>
              <w:color w:val="000000"/>
              <w:sz w:val="14"/>
              <w:szCs w:val="14"/>
            </w:rPr>
            <w:t xml:space="preserve"> de </w:t>
          </w:r>
          <w:r w:rsidRPr="00BE419C">
            <w:rPr>
              <w:rFonts w:ascii="Arial" w:hAnsi="Arial" w:cs="Arial"/>
              <w:b/>
              <w:color w:val="000000"/>
              <w:sz w:val="14"/>
              <w:szCs w:val="14"/>
            </w:rPr>
            <w:fldChar w:fldCharType="begin"/>
          </w:r>
          <w:r w:rsidRPr="00BE419C">
            <w:rPr>
              <w:rFonts w:ascii="Arial" w:hAnsi="Arial" w:cs="Arial"/>
              <w:b/>
              <w:color w:val="000000"/>
              <w:sz w:val="14"/>
              <w:szCs w:val="14"/>
            </w:rPr>
            <w:instrText>NUMPAGES</w:instrText>
          </w:r>
          <w:r w:rsidRPr="00BE419C">
            <w:rPr>
              <w:rFonts w:ascii="Arial" w:hAnsi="Arial" w:cs="Arial"/>
              <w:b/>
              <w:color w:val="000000"/>
              <w:sz w:val="14"/>
              <w:szCs w:val="14"/>
            </w:rPr>
            <w:fldChar w:fldCharType="separate"/>
          </w:r>
          <w:r w:rsidRPr="00BE419C">
            <w:rPr>
              <w:rFonts w:ascii="Arial" w:hAnsi="Arial" w:cs="Arial"/>
              <w:b/>
              <w:color w:val="000000"/>
              <w:sz w:val="14"/>
              <w:szCs w:val="14"/>
            </w:rPr>
            <w:t>3</w:t>
          </w:r>
          <w:r w:rsidRPr="00BE419C">
            <w:rPr>
              <w:rFonts w:ascii="Arial" w:hAnsi="Arial" w:cs="Arial"/>
              <w:b/>
              <w:color w:val="000000"/>
              <w:sz w:val="14"/>
              <w:szCs w:val="14"/>
            </w:rPr>
            <w:fldChar w:fldCharType="end"/>
          </w:r>
        </w:p>
      </w:tc>
      <w:tc>
        <w:tcPr>
          <w:tcW w:w="1872" w:type="pct"/>
          <w:vAlign w:val="center"/>
        </w:tcPr>
        <w:p w14:paraId="0B79B7FF" w14:textId="03052E63" w:rsidR="00FB3D4F" w:rsidRPr="00BE419C" w:rsidRDefault="00FB3D4F" w:rsidP="00FB3D4F">
          <w:pPr>
            <w:pStyle w:val="Normal0"/>
            <w:pBdr>
              <w:top w:val="nil"/>
              <w:left w:val="nil"/>
              <w:bottom w:val="nil"/>
              <w:right w:val="nil"/>
              <w:between w:val="nil"/>
            </w:pBdr>
            <w:tabs>
              <w:tab w:val="center" w:pos="4419"/>
              <w:tab w:val="right" w:pos="8838"/>
            </w:tabs>
            <w:spacing w:after="0"/>
            <w:jc w:val="right"/>
            <w:rPr>
              <w:rFonts w:ascii="Arial" w:hAnsi="Arial" w:cs="Arial"/>
              <w:sz w:val="14"/>
              <w:szCs w:val="14"/>
            </w:rPr>
          </w:pPr>
          <w:r w:rsidRPr="00BE419C">
            <w:rPr>
              <w:rFonts w:ascii="Arial" w:hAnsi="Arial" w:cs="Arial"/>
              <w:sz w:val="14"/>
              <w:szCs w:val="14"/>
            </w:rPr>
            <w:t>FO-HAB-PC0</w:t>
          </w:r>
          <w:r w:rsidR="007A4A06">
            <w:rPr>
              <w:rFonts w:ascii="Arial" w:hAnsi="Arial" w:cs="Arial"/>
              <w:sz w:val="14"/>
              <w:szCs w:val="14"/>
            </w:rPr>
            <w:t>1</w:t>
          </w:r>
          <w:r w:rsidRPr="00BE419C">
            <w:rPr>
              <w:rFonts w:ascii="Arial" w:hAnsi="Arial" w:cs="Arial"/>
              <w:sz w:val="14"/>
              <w:szCs w:val="14"/>
            </w:rPr>
            <w:t>-0</w:t>
          </w:r>
          <w:r>
            <w:rPr>
              <w:rFonts w:ascii="Arial" w:hAnsi="Arial" w:cs="Arial"/>
              <w:sz w:val="14"/>
              <w:szCs w:val="14"/>
            </w:rPr>
            <w:t>5</w:t>
          </w:r>
        </w:p>
        <w:p w14:paraId="57946AF5" w14:textId="77777777" w:rsidR="00FB3D4F" w:rsidRPr="00BE419C" w:rsidRDefault="00FB3D4F" w:rsidP="00FB3D4F">
          <w:pPr>
            <w:pStyle w:val="Normal0"/>
            <w:pBdr>
              <w:top w:val="nil"/>
              <w:left w:val="nil"/>
              <w:bottom w:val="nil"/>
              <w:right w:val="nil"/>
              <w:between w:val="nil"/>
            </w:pBdr>
            <w:tabs>
              <w:tab w:val="center" w:pos="4419"/>
              <w:tab w:val="right" w:pos="8838"/>
            </w:tabs>
            <w:jc w:val="right"/>
            <w:rPr>
              <w:rFonts w:ascii="Arial" w:hAnsi="Arial" w:cs="Arial"/>
              <w:sz w:val="14"/>
              <w:szCs w:val="14"/>
            </w:rPr>
          </w:pPr>
          <w:r w:rsidRPr="00BE419C">
            <w:rPr>
              <w:rFonts w:ascii="Arial" w:hAnsi="Arial" w:cs="Arial"/>
              <w:sz w:val="14"/>
              <w:szCs w:val="14"/>
            </w:rPr>
            <w:t>V1</w:t>
          </w:r>
        </w:p>
      </w:tc>
    </w:tr>
  </w:tbl>
  <w:p w14:paraId="3BA9FC26" w14:textId="49AB3C84" w:rsidR="001C7624" w:rsidRDefault="001C7624" w:rsidP="00FB3D4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nil"/>
        <w:left w:val="nil"/>
        <w:bottom w:val="nil"/>
        <w:right w:val="nil"/>
        <w:insideH w:val="nil"/>
        <w:insideV w:val="nil"/>
      </w:tblBorders>
      <w:tblLook w:val="0400" w:firstRow="0" w:lastRow="0" w:firstColumn="0" w:lastColumn="0" w:noHBand="0" w:noVBand="1"/>
    </w:tblPr>
    <w:tblGrid>
      <w:gridCol w:w="3261"/>
      <w:gridCol w:w="2268"/>
      <w:gridCol w:w="3309"/>
    </w:tblGrid>
    <w:tr w:rsidR="00FB3D4F" w:rsidRPr="00BE419C" w14:paraId="4EFCA698" w14:textId="77777777" w:rsidTr="00970D44">
      <w:tc>
        <w:tcPr>
          <w:tcW w:w="1845" w:type="pct"/>
          <w:vAlign w:val="center"/>
        </w:tcPr>
        <w:p w14:paraId="6D12D18D" w14:textId="77777777" w:rsidR="00FB3D4F" w:rsidRPr="00BE419C" w:rsidRDefault="00FB3D4F" w:rsidP="00FB3D4F">
          <w:pPr>
            <w:pStyle w:val="Piedepgina"/>
            <w:rPr>
              <w:sz w:val="14"/>
              <w:szCs w:val="14"/>
            </w:rPr>
          </w:pPr>
          <w:r w:rsidRPr="00BE419C">
            <w:rPr>
              <w:sz w:val="14"/>
              <w:szCs w:val="14"/>
            </w:rPr>
            <w:t>Carrera 30 N.º 48-51</w:t>
          </w:r>
        </w:p>
        <w:p w14:paraId="05FDF51A" w14:textId="77777777" w:rsidR="00FB3D4F" w:rsidRPr="00BE419C" w:rsidRDefault="00FB3D4F" w:rsidP="00FB3D4F">
          <w:pPr>
            <w:pStyle w:val="Piedepgina"/>
            <w:rPr>
              <w:sz w:val="14"/>
              <w:szCs w:val="14"/>
            </w:rPr>
          </w:pPr>
          <w:r w:rsidRPr="00BE419C">
            <w:rPr>
              <w:sz w:val="14"/>
              <w:szCs w:val="14"/>
            </w:rPr>
            <w:t>Servicio al Ciudadano: 3773214 Ext. 91331</w:t>
          </w:r>
        </w:p>
        <w:p w14:paraId="7AB0A90E" w14:textId="77777777" w:rsidR="00FB3D4F" w:rsidRPr="00BE419C" w:rsidRDefault="00FB3D4F" w:rsidP="00FB3D4F">
          <w:pPr>
            <w:pStyle w:val="Piedepgina"/>
            <w:rPr>
              <w:sz w:val="14"/>
              <w:szCs w:val="14"/>
              <w:lang w:val="pt-BR"/>
            </w:rPr>
          </w:pPr>
          <w:r w:rsidRPr="00BE419C">
            <w:rPr>
              <w:sz w:val="14"/>
              <w:szCs w:val="14"/>
              <w:lang w:val="pt-BR"/>
            </w:rPr>
            <w:t>Bogotá D.C</w:t>
          </w:r>
        </w:p>
        <w:p w14:paraId="66526A48" w14:textId="77777777" w:rsidR="00FB3D4F" w:rsidRPr="00BE419C" w:rsidRDefault="00000000" w:rsidP="00FB3D4F">
          <w:pPr>
            <w:pStyle w:val="Piedepgina"/>
            <w:rPr>
              <w:b/>
              <w:bCs/>
              <w:sz w:val="14"/>
              <w:szCs w:val="14"/>
              <w:lang w:val="pt-BR"/>
            </w:rPr>
          </w:pPr>
          <w:hyperlink r:id="rId1" w:history="1">
            <w:r w:rsidR="00FB3D4F" w:rsidRPr="00BE419C">
              <w:rPr>
                <w:rStyle w:val="Hipervnculo"/>
                <w:b/>
                <w:sz w:val="14"/>
                <w:szCs w:val="14"/>
                <w:lang w:val="pt-BR"/>
              </w:rPr>
              <w:t>www.igac.gov.co</w:t>
            </w:r>
          </w:hyperlink>
        </w:p>
      </w:tc>
      <w:tc>
        <w:tcPr>
          <w:tcW w:w="1283" w:type="pct"/>
          <w:vAlign w:val="center"/>
        </w:tcPr>
        <w:p w14:paraId="02C43117" w14:textId="77777777" w:rsidR="00FB3D4F" w:rsidRPr="00BE419C" w:rsidRDefault="00FB3D4F" w:rsidP="00FB3D4F">
          <w:pPr>
            <w:pStyle w:val="Normal0"/>
            <w:pBdr>
              <w:top w:val="nil"/>
              <w:left w:val="nil"/>
              <w:bottom w:val="nil"/>
              <w:right w:val="nil"/>
              <w:between w:val="nil"/>
            </w:pBdr>
            <w:tabs>
              <w:tab w:val="center" w:pos="4419"/>
              <w:tab w:val="right" w:pos="8838"/>
            </w:tabs>
            <w:jc w:val="center"/>
            <w:rPr>
              <w:rFonts w:ascii="Arial" w:eastAsia="Swis721 Cn BT" w:hAnsi="Arial" w:cs="Arial"/>
              <w:color w:val="000000"/>
              <w:sz w:val="14"/>
              <w:szCs w:val="14"/>
              <w:lang w:val="pt-BR"/>
            </w:rPr>
          </w:pPr>
          <w:r w:rsidRPr="00BE419C">
            <w:rPr>
              <w:rFonts w:ascii="Arial" w:hAnsi="Arial" w:cs="Arial"/>
              <w:color w:val="000000"/>
              <w:sz w:val="14"/>
              <w:szCs w:val="14"/>
            </w:rPr>
            <w:t xml:space="preserve">Página </w:t>
          </w:r>
          <w:r w:rsidRPr="00BE419C">
            <w:rPr>
              <w:rFonts w:ascii="Arial" w:hAnsi="Arial" w:cs="Arial"/>
              <w:b/>
              <w:color w:val="000000"/>
              <w:sz w:val="14"/>
              <w:szCs w:val="14"/>
            </w:rPr>
            <w:fldChar w:fldCharType="begin"/>
          </w:r>
          <w:r w:rsidRPr="00BE419C">
            <w:rPr>
              <w:rFonts w:ascii="Arial" w:hAnsi="Arial" w:cs="Arial"/>
              <w:b/>
              <w:color w:val="000000"/>
              <w:sz w:val="14"/>
              <w:szCs w:val="14"/>
            </w:rPr>
            <w:instrText>PAGE</w:instrText>
          </w:r>
          <w:r w:rsidRPr="00BE419C">
            <w:rPr>
              <w:rFonts w:ascii="Arial" w:hAnsi="Arial" w:cs="Arial"/>
              <w:b/>
              <w:color w:val="000000"/>
              <w:sz w:val="14"/>
              <w:szCs w:val="14"/>
            </w:rPr>
            <w:fldChar w:fldCharType="separate"/>
          </w:r>
          <w:r w:rsidRPr="00BE419C">
            <w:rPr>
              <w:rFonts w:ascii="Arial" w:hAnsi="Arial" w:cs="Arial"/>
              <w:b/>
              <w:color w:val="000000"/>
              <w:sz w:val="14"/>
              <w:szCs w:val="14"/>
            </w:rPr>
            <w:t>1</w:t>
          </w:r>
          <w:r w:rsidRPr="00BE419C">
            <w:rPr>
              <w:rFonts w:ascii="Arial" w:hAnsi="Arial" w:cs="Arial"/>
              <w:b/>
              <w:color w:val="000000"/>
              <w:sz w:val="14"/>
              <w:szCs w:val="14"/>
            </w:rPr>
            <w:fldChar w:fldCharType="end"/>
          </w:r>
          <w:r w:rsidRPr="00BE419C">
            <w:rPr>
              <w:rFonts w:ascii="Arial" w:hAnsi="Arial" w:cs="Arial"/>
              <w:color w:val="000000"/>
              <w:sz w:val="14"/>
              <w:szCs w:val="14"/>
            </w:rPr>
            <w:t xml:space="preserve"> de </w:t>
          </w:r>
          <w:r w:rsidRPr="00BE419C">
            <w:rPr>
              <w:rFonts w:ascii="Arial" w:hAnsi="Arial" w:cs="Arial"/>
              <w:b/>
              <w:color w:val="000000"/>
              <w:sz w:val="14"/>
              <w:szCs w:val="14"/>
            </w:rPr>
            <w:fldChar w:fldCharType="begin"/>
          </w:r>
          <w:r w:rsidRPr="00BE419C">
            <w:rPr>
              <w:rFonts w:ascii="Arial" w:hAnsi="Arial" w:cs="Arial"/>
              <w:b/>
              <w:color w:val="000000"/>
              <w:sz w:val="14"/>
              <w:szCs w:val="14"/>
            </w:rPr>
            <w:instrText>NUMPAGES</w:instrText>
          </w:r>
          <w:r w:rsidRPr="00BE419C">
            <w:rPr>
              <w:rFonts w:ascii="Arial" w:hAnsi="Arial" w:cs="Arial"/>
              <w:b/>
              <w:color w:val="000000"/>
              <w:sz w:val="14"/>
              <w:szCs w:val="14"/>
            </w:rPr>
            <w:fldChar w:fldCharType="separate"/>
          </w:r>
          <w:r w:rsidRPr="00BE419C">
            <w:rPr>
              <w:rFonts w:ascii="Arial" w:hAnsi="Arial" w:cs="Arial"/>
              <w:b/>
              <w:color w:val="000000"/>
              <w:sz w:val="14"/>
              <w:szCs w:val="14"/>
            </w:rPr>
            <w:t>3</w:t>
          </w:r>
          <w:r w:rsidRPr="00BE419C">
            <w:rPr>
              <w:rFonts w:ascii="Arial" w:hAnsi="Arial" w:cs="Arial"/>
              <w:b/>
              <w:color w:val="000000"/>
              <w:sz w:val="14"/>
              <w:szCs w:val="14"/>
            </w:rPr>
            <w:fldChar w:fldCharType="end"/>
          </w:r>
        </w:p>
      </w:tc>
      <w:tc>
        <w:tcPr>
          <w:tcW w:w="1872" w:type="pct"/>
          <w:vAlign w:val="center"/>
        </w:tcPr>
        <w:p w14:paraId="3B9BE62B" w14:textId="11B0E765" w:rsidR="00FB3D4F" w:rsidRPr="00BE419C" w:rsidRDefault="00FB3D4F" w:rsidP="00FB3D4F">
          <w:pPr>
            <w:pStyle w:val="Normal0"/>
            <w:pBdr>
              <w:top w:val="nil"/>
              <w:left w:val="nil"/>
              <w:bottom w:val="nil"/>
              <w:right w:val="nil"/>
              <w:between w:val="nil"/>
            </w:pBdr>
            <w:tabs>
              <w:tab w:val="center" w:pos="4419"/>
              <w:tab w:val="right" w:pos="8838"/>
            </w:tabs>
            <w:spacing w:after="0"/>
            <w:jc w:val="right"/>
            <w:rPr>
              <w:rFonts w:ascii="Arial" w:hAnsi="Arial" w:cs="Arial"/>
              <w:sz w:val="14"/>
              <w:szCs w:val="14"/>
            </w:rPr>
          </w:pPr>
          <w:r w:rsidRPr="00BE419C">
            <w:rPr>
              <w:rFonts w:ascii="Arial" w:hAnsi="Arial" w:cs="Arial"/>
              <w:sz w:val="14"/>
              <w:szCs w:val="14"/>
            </w:rPr>
            <w:t>FO-HAB-PC0</w:t>
          </w:r>
          <w:r w:rsidR="00255CB9">
            <w:rPr>
              <w:rFonts w:ascii="Arial" w:hAnsi="Arial" w:cs="Arial"/>
              <w:sz w:val="14"/>
              <w:szCs w:val="14"/>
            </w:rPr>
            <w:t>1</w:t>
          </w:r>
          <w:r w:rsidRPr="00BE419C">
            <w:rPr>
              <w:rFonts w:ascii="Arial" w:hAnsi="Arial" w:cs="Arial"/>
              <w:sz w:val="14"/>
              <w:szCs w:val="14"/>
            </w:rPr>
            <w:t>-0</w:t>
          </w:r>
          <w:r>
            <w:rPr>
              <w:rFonts w:ascii="Arial" w:hAnsi="Arial" w:cs="Arial"/>
              <w:sz w:val="14"/>
              <w:szCs w:val="14"/>
            </w:rPr>
            <w:t>5</w:t>
          </w:r>
        </w:p>
        <w:p w14:paraId="66D9DCE8" w14:textId="77777777" w:rsidR="00FB3D4F" w:rsidRPr="00BE419C" w:rsidRDefault="00FB3D4F" w:rsidP="00FB3D4F">
          <w:pPr>
            <w:pStyle w:val="Normal0"/>
            <w:pBdr>
              <w:top w:val="nil"/>
              <w:left w:val="nil"/>
              <w:bottom w:val="nil"/>
              <w:right w:val="nil"/>
              <w:between w:val="nil"/>
            </w:pBdr>
            <w:tabs>
              <w:tab w:val="center" w:pos="4419"/>
              <w:tab w:val="right" w:pos="8838"/>
            </w:tabs>
            <w:jc w:val="right"/>
            <w:rPr>
              <w:rFonts w:ascii="Arial" w:hAnsi="Arial" w:cs="Arial"/>
              <w:sz w:val="14"/>
              <w:szCs w:val="14"/>
            </w:rPr>
          </w:pPr>
          <w:r w:rsidRPr="00BE419C">
            <w:rPr>
              <w:rFonts w:ascii="Arial" w:hAnsi="Arial" w:cs="Arial"/>
              <w:sz w:val="14"/>
              <w:szCs w:val="14"/>
            </w:rPr>
            <w:t>V1</w:t>
          </w:r>
        </w:p>
      </w:tc>
    </w:tr>
  </w:tbl>
  <w:p w14:paraId="6E04645D" w14:textId="2ECBF8C4" w:rsidR="00CA5B5D" w:rsidRPr="00FB3D4F" w:rsidRDefault="00CA5B5D" w:rsidP="00FB3D4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D12A3" w14:textId="77777777" w:rsidR="00FF7107" w:rsidRDefault="00FF7107" w:rsidP="002E5123">
      <w:r>
        <w:separator/>
      </w:r>
    </w:p>
  </w:footnote>
  <w:footnote w:type="continuationSeparator" w:id="0">
    <w:p w14:paraId="15F2B8B9" w14:textId="77777777" w:rsidR="00FF7107" w:rsidRDefault="00FF7107" w:rsidP="002E51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942E2" w14:textId="77777777" w:rsidR="007A4A06" w:rsidRDefault="007A4A0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81A62" w14:textId="77777777" w:rsidR="007A4A06" w:rsidRPr="00255CB9" w:rsidRDefault="007A4A06" w:rsidP="00255CB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E0989" w14:textId="77777777" w:rsidR="007A4A06" w:rsidRDefault="007A4A0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06776"/>
    <w:multiLevelType w:val="hybridMultilevel"/>
    <w:tmpl w:val="312E0D80"/>
    <w:lvl w:ilvl="0" w:tplc="5B74F57C">
      <w:start w:val="1"/>
      <w:numFmt w:val="decimal"/>
      <w:pStyle w:val="Ttulo1"/>
      <w:lvlText w:val="%1."/>
      <w:lvlJc w:val="left"/>
      <w:pPr>
        <w:ind w:left="720" w:hanging="360"/>
      </w:pPr>
      <w:rPr>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287717D0"/>
    <w:multiLevelType w:val="multilevel"/>
    <w:tmpl w:val="68842CFA"/>
    <w:lvl w:ilvl="0">
      <w:start w:val="1"/>
      <w:numFmt w:val="decimal"/>
      <w:lvlText w:val="%1."/>
      <w:lvlJc w:val="left"/>
      <w:pPr>
        <w:ind w:left="1068" w:hanging="360"/>
      </w:pPr>
    </w:lvl>
    <w:lvl w:ilvl="1">
      <w:start w:val="1"/>
      <w:numFmt w:val="decimal"/>
      <w:pStyle w:val="Ttulo2"/>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 w15:restartNumberingAfterBreak="0">
    <w:nsid w:val="68486F23"/>
    <w:multiLevelType w:val="multilevel"/>
    <w:tmpl w:val="9C50252E"/>
    <w:lvl w:ilvl="0">
      <w:start w:val="2"/>
      <w:numFmt w:val="decimal"/>
      <w:lvlText w:val="%1"/>
      <w:lvlJc w:val="left"/>
      <w:pPr>
        <w:ind w:left="360" w:hanging="360"/>
      </w:pPr>
      <w:rPr>
        <w:rFonts w:hint="default"/>
      </w:rPr>
    </w:lvl>
    <w:lvl w:ilvl="1">
      <w:start w:val="1"/>
      <w:numFmt w:val="decimal"/>
      <w:lvlText w:val="%1.%2"/>
      <w:lvlJc w:val="left"/>
      <w:pPr>
        <w:ind w:left="1004" w:hanging="720"/>
      </w:pPr>
      <w:rPr>
        <w:rFonts w:hint="default"/>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7A112691"/>
    <w:multiLevelType w:val="multilevel"/>
    <w:tmpl w:val="9F6C58C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817569995">
    <w:abstractNumId w:val="1"/>
  </w:num>
  <w:num w:numId="2" w16cid:durableId="150145277">
    <w:abstractNumId w:val="0"/>
  </w:num>
  <w:num w:numId="3" w16cid:durableId="2756764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28187066">
    <w:abstractNumId w:val="2"/>
  </w:num>
  <w:num w:numId="5" w16cid:durableId="680162052">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93"/>
    <w:rsid w:val="00006A4F"/>
    <w:rsid w:val="0002169C"/>
    <w:rsid w:val="00021953"/>
    <w:rsid w:val="00026097"/>
    <w:rsid w:val="00032A3A"/>
    <w:rsid w:val="000335AA"/>
    <w:rsid w:val="00041810"/>
    <w:rsid w:val="000421FE"/>
    <w:rsid w:val="000455ED"/>
    <w:rsid w:val="0005581C"/>
    <w:rsid w:val="00066796"/>
    <w:rsid w:val="0007178B"/>
    <w:rsid w:val="000803FF"/>
    <w:rsid w:val="000804AF"/>
    <w:rsid w:val="00091463"/>
    <w:rsid w:val="000915D0"/>
    <w:rsid w:val="000A56B2"/>
    <w:rsid w:val="000B170C"/>
    <w:rsid w:val="000B7FFD"/>
    <w:rsid w:val="000D30B8"/>
    <w:rsid w:val="000E4F35"/>
    <w:rsid w:val="001336C1"/>
    <w:rsid w:val="0013431A"/>
    <w:rsid w:val="0014245C"/>
    <w:rsid w:val="001445B7"/>
    <w:rsid w:val="00145ED9"/>
    <w:rsid w:val="00154073"/>
    <w:rsid w:val="00176A90"/>
    <w:rsid w:val="00187E87"/>
    <w:rsid w:val="001A7045"/>
    <w:rsid w:val="001A76C8"/>
    <w:rsid w:val="001B0D3D"/>
    <w:rsid w:val="001C2D30"/>
    <w:rsid w:val="001C757A"/>
    <w:rsid w:val="001C7624"/>
    <w:rsid w:val="001D62F1"/>
    <w:rsid w:val="001F0C9B"/>
    <w:rsid w:val="00203C27"/>
    <w:rsid w:val="00225875"/>
    <w:rsid w:val="00233D2A"/>
    <w:rsid w:val="00233F48"/>
    <w:rsid w:val="002449FA"/>
    <w:rsid w:val="00252440"/>
    <w:rsid w:val="00255CB9"/>
    <w:rsid w:val="0029012C"/>
    <w:rsid w:val="0029181D"/>
    <w:rsid w:val="0029547E"/>
    <w:rsid w:val="002A429C"/>
    <w:rsid w:val="002A7DB7"/>
    <w:rsid w:val="002B1D2A"/>
    <w:rsid w:val="002C0310"/>
    <w:rsid w:val="002C26CF"/>
    <w:rsid w:val="002C7E56"/>
    <w:rsid w:val="002D03DD"/>
    <w:rsid w:val="002E16E1"/>
    <w:rsid w:val="002E5123"/>
    <w:rsid w:val="003220C9"/>
    <w:rsid w:val="0034609A"/>
    <w:rsid w:val="00373EC7"/>
    <w:rsid w:val="0039219C"/>
    <w:rsid w:val="003A43CC"/>
    <w:rsid w:val="003A68EF"/>
    <w:rsid w:val="003B5BB0"/>
    <w:rsid w:val="003C7B87"/>
    <w:rsid w:val="00412B45"/>
    <w:rsid w:val="00431C15"/>
    <w:rsid w:val="00432FF9"/>
    <w:rsid w:val="004511A5"/>
    <w:rsid w:val="0046375C"/>
    <w:rsid w:val="0048145C"/>
    <w:rsid w:val="00484704"/>
    <w:rsid w:val="00494A09"/>
    <w:rsid w:val="004B0CD5"/>
    <w:rsid w:val="004C7EBB"/>
    <w:rsid w:val="004D1D21"/>
    <w:rsid w:val="004D2465"/>
    <w:rsid w:val="004E606C"/>
    <w:rsid w:val="004E6EAF"/>
    <w:rsid w:val="00500623"/>
    <w:rsid w:val="00504046"/>
    <w:rsid w:val="00515386"/>
    <w:rsid w:val="00517477"/>
    <w:rsid w:val="005204D0"/>
    <w:rsid w:val="0053511B"/>
    <w:rsid w:val="00541638"/>
    <w:rsid w:val="005425BF"/>
    <w:rsid w:val="00552686"/>
    <w:rsid w:val="005526CD"/>
    <w:rsid w:val="005533D4"/>
    <w:rsid w:val="00597A62"/>
    <w:rsid w:val="005C7426"/>
    <w:rsid w:val="005D4EFD"/>
    <w:rsid w:val="005D70BA"/>
    <w:rsid w:val="005D77EC"/>
    <w:rsid w:val="005E0791"/>
    <w:rsid w:val="0061044F"/>
    <w:rsid w:val="006204DA"/>
    <w:rsid w:val="00620AD3"/>
    <w:rsid w:val="00626AE5"/>
    <w:rsid w:val="00626CC9"/>
    <w:rsid w:val="006420FF"/>
    <w:rsid w:val="00646972"/>
    <w:rsid w:val="00647962"/>
    <w:rsid w:val="00662E52"/>
    <w:rsid w:val="00670503"/>
    <w:rsid w:val="00691748"/>
    <w:rsid w:val="006B246B"/>
    <w:rsid w:val="006B5555"/>
    <w:rsid w:val="00705D42"/>
    <w:rsid w:val="007123E8"/>
    <w:rsid w:val="00725712"/>
    <w:rsid w:val="00727AC1"/>
    <w:rsid w:val="00727FD9"/>
    <w:rsid w:val="00741B95"/>
    <w:rsid w:val="007513A6"/>
    <w:rsid w:val="007710A6"/>
    <w:rsid w:val="007722D0"/>
    <w:rsid w:val="0078054E"/>
    <w:rsid w:val="007901FD"/>
    <w:rsid w:val="00790274"/>
    <w:rsid w:val="00791677"/>
    <w:rsid w:val="007A4A06"/>
    <w:rsid w:val="007C1742"/>
    <w:rsid w:val="007C270F"/>
    <w:rsid w:val="007C3334"/>
    <w:rsid w:val="007C6BCE"/>
    <w:rsid w:val="007D6134"/>
    <w:rsid w:val="007E4C6E"/>
    <w:rsid w:val="007F0D4F"/>
    <w:rsid w:val="007F3CED"/>
    <w:rsid w:val="00801670"/>
    <w:rsid w:val="0082379C"/>
    <w:rsid w:val="00825018"/>
    <w:rsid w:val="0083615C"/>
    <w:rsid w:val="00847AFC"/>
    <w:rsid w:val="00855669"/>
    <w:rsid w:val="00886249"/>
    <w:rsid w:val="008876E6"/>
    <w:rsid w:val="00893209"/>
    <w:rsid w:val="00895915"/>
    <w:rsid w:val="008A282C"/>
    <w:rsid w:val="008B42E6"/>
    <w:rsid w:val="008B4FBE"/>
    <w:rsid w:val="008C4525"/>
    <w:rsid w:val="008D7CAB"/>
    <w:rsid w:val="008E38D9"/>
    <w:rsid w:val="008E41C9"/>
    <w:rsid w:val="008F0680"/>
    <w:rsid w:val="009013F9"/>
    <w:rsid w:val="00901C6E"/>
    <w:rsid w:val="00904377"/>
    <w:rsid w:val="00905D78"/>
    <w:rsid w:val="00930E87"/>
    <w:rsid w:val="00934CBE"/>
    <w:rsid w:val="00934D9C"/>
    <w:rsid w:val="00934EFB"/>
    <w:rsid w:val="0094623F"/>
    <w:rsid w:val="009528CB"/>
    <w:rsid w:val="00953E16"/>
    <w:rsid w:val="0095717C"/>
    <w:rsid w:val="0095728E"/>
    <w:rsid w:val="00972C11"/>
    <w:rsid w:val="00973CEF"/>
    <w:rsid w:val="009865CA"/>
    <w:rsid w:val="00986C8C"/>
    <w:rsid w:val="009A1A9D"/>
    <w:rsid w:val="009C77F2"/>
    <w:rsid w:val="009D6253"/>
    <w:rsid w:val="009D7BB6"/>
    <w:rsid w:val="009F637F"/>
    <w:rsid w:val="00A0541F"/>
    <w:rsid w:val="00A1490A"/>
    <w:rsid w:val="00A14BD3"/>
    <w:rsid w:val="00A4315B"/>
    <w:rsid w:val="00A452F5"/>
    <w:rsid w:val="00A67C94"/>
    <w:rsid w:val="00A7326E"/>
    <w:rsid w:val="00A87E9C"/>
    <w:rsid w:val="00A90EB7"/>
    <w:rsid w:val="00A95B8D"/>
    <w:rsid w:val="00AA2DB1"/>
    <w:rsid w:val="00AB3B5E"/>
    <w:rsid w:val="00AD0512"/>
    <w:rsid w:val="00AE1041"/>
    <w:rsid w:val="00AE50F9"/>
    <w:rsid w:val="00B04597"/>
    <w:rsid w:val="00B25189"/>
    <w:rsid w:val="00B3212F"/>
    <w:rsid w:val="00B4089A"/>
    <w:rsid w:val="00B41093"/>
    <w:rsid w:val="00B47780"/>
    <w:rsid w:val="00B5551E"/>
    <w:rsid w:val="00B6338A"/>
    <w:rsid w:val="00B65EFA"/>
    <w:rsid w:val="00B82655"/>
    <w:rsid w:val="00B83F85"/>
    <w:rsid w:val="00B92AEC"/>
    <w:rsid w:val="00B948D0"/>
    <w:rsid w:val="00BA080E"/>
    <w:rsid w:val="00BA56D0"/>
    <w:rsid w:val="00BB592D"/>
    <w:rsid w:val="00BB67B7"/>
    <w:rsid w:val="00BC17EA"/>
    <w:rsid w:val="00BC1937"/>
    <w:rsid w:val="00BE33A9"/>
    <w:rsid w:val="00BF0144"/>
    <w:rsid w:val="00BF1ADE"/>
    <w:rsid w:val="00C110F1"/>
    <w:rsid w:val="00C22874"/>
    <w:rsid w:val="00C35243"/>
    <w:rsid w:val="00C364E9"/>
    <w:rsid w:val="00C51991"/>
    <w:rsid w:val="00C63ED2"/>
    <w:rsid w:val="00C774E9"/>
    <w:rsid w:val="00CA5B5D"/>
    <w:rsid w:val="00CB2420"/>
    <w:rsid w:val="00D13BF1"/>
    <w:rsid w:val="00D27726"/>
    <w:rsid w:val="00D70BFB"/>
    <w:rsid w:val="00D77868"/>
    <w:rsid w:val="00DA1094"/>
    <w:rsid w:val="00DA66A3"/>
    <w:rsid w:val="00DB0958"/>
    <w:rsid w:val="00DB766A"/>
    <w:rsid w:val="00DC3C64"/>
    <w:rsid w:val="00DC659C"/>
    <w:rsid w:val="00DC760E"/>
    <w:rsid w:val="00DE417C"/>
    <w:rsid w:val="00DF2977"/>
    <w:rsid w:val="00DF481E"/>
    <w:rsid w:val="00E0355C"/>
    <w:rsid w:val="00E16C4B"/>
    <w:rsid w:val="00E21B06"/>
    <w:rsid w:val="00E2209E"/>
    <w:rsid w:val="00E32821"/>
    <w:rsid w:val="00E3333F"/>
    <w:rsid w:val="00E34F0C"/>
    <w:rsid w:val="00E3694F"/>
    <w:rsid w:val="00E4072F"/>
    <w:rsid w:val="00E42451"/>
    <w:rsid w:val="00E6092E"/>
    <w:rsid w:val="00E835A3"/>
    <w:rsid w:val="00E84A95"/>
    <w:rsid w:val="00E947EA"/>
    <w:rsid w:val="00E95C9A"/>
    <w:rsid w:val="00E95E56"/>
    <w:rsid w:val="00EA1BA7"/>
    <w:rsid w:val="00EC4370"/>
    <w:rsid w:val="00EC5D83"/>
    <w:rsid w:val="00ED1C54"/>
    <w:rsid w:val="00EE5779"/>
    <w:rsid w:val="00F10186"/>
    <w:rsid w:val="00F13943"/>
    <w:rsid w:val="00F146DC"/>
    <w:rsid w:val="00F2180D"/>
    <w:rsid w:val="00F3212B"/>
    <w:rsid w:val="00F421AC"/>
    <w:rsid w:val="00F52A94"/>
    <w:rsid w:val="00F751E1"/>
    <w:rsid w:val="00FB3D4F"/>
    <w:rsid w:val="00FC11ED"/>
    <w:rsid w:val="00FC5144"/>
    <w:rsid w:val="00FD2DE0"/>
    <w:rsid w:val="00FE54C3"/>
    <w:rsid w:val="00FF710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DEFFE"/>
  <w15:chartTrackingRefBased/>
  <w15:docId w15:val="{AA538ACD-6B2D-D84C-83D4-003E24D7E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12B45"/>
    <w:pPr>
      <w:keepNext/>
      <w:keepLines/>
      <w:numPr>
        <w:numId w:val="2"/>
      </w:numPr>
      <w:spacing w:before="240"/>
      <w:outlineLvl w:val="0"/>
    </w:pPr>
    <w:rPr>
      <w:rFonts w:ascii="Gill Sans MT" w:eastAsiaTheme="majorEastAsia" w:hAnsi="Gill Sans MT" w:cstheme="majorBidi"/>
      <w:b/>
      <w:bCs/>
      <w:color w:val="74BE8D"/>
      <w:sz w:val="48"/>
      <w:szCs w:val="48"/>
      <w:lang w:eastAsia="es-ES_tradnl"/>
    </w:rPr>
  </w:style>
  <w:style w:type="paragraph" w:styleId="Ttulo2">
    <w:name w:val="heading 2"/>
    <w:basedOn w:val="Normal"/>
    <w:next w:val="Normal"/>
    <w:link w:val="Ttulo2Car"/>
    <w:uiPriority w:val="9"/>
    <w:unhideWhenUsed/>
    <w:qFormat/>
    <w:rsid w:val="00412B45"/>
    <w:pPr>
      <w:keepNext/>
      <w:keepLines/>
      <w:numPr>
        <w:ilvl w:val="1"/>
        <w:numId w:val="1"/>
      </w:numPr>
      <w:spacing w:before="40"/>
      <w:outlineLvl w:val="1"/>
    </w:pPr>
    <w:rPr>
      <w:rFonts w:ascii="Gill Sans MT" w:eastAsia="Gill Sans MT" w:hAnsi="Gill Sans MT" w:cstheme="majorBidi"/>
      <w:color w:val="E3658C"/>
      <w:sz w:val="28"/>
      <w:szCs w:val="28"/>
    </w:rPr>
  </w:style>
  <w:style w:type="paragraph" w:styleId="Ttulo3">
    <w:name w:val="heading 3"/>
    <w:basedOn w:val="Normal"/>
    <w:next w:val="Normal"/>
    <w:link w:val="Ttulo3Car"/>
    <w:uiPriority w:val="9"/>
    <w:semiHidden/>
    <w:unhideWhenUsed/>
    <w:qFormat/>
    <w:rsid w:val="004D1D21"/>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4D1D21"/>
    <w:pPr>
      <w:keepNext/>
      <w:keepLines/>
      <w:spacing w:before="40"/>
      <w:outlineLvl w:val="3"/>
    </w:pPr>
    <w:rPr>
      <w:rFonts w:asciiTheme="majorHAnsi" w:eastAsiaTheme="majorEastAsia" w:hAnsiTheme="majorHAnsi" w:cstheme="majorBidi"/>
      <w:i/>
      <w:iCs/>
      <w:color w:val="2F5496" w:themeColor="accent1" w:themeShade="BF"/>
    </w:rPr>
  </w:style>
  <w:style w:type="paragraph" w:styleId="Ttulo8">
    <w:name w:val="heading 8"/>
    <w:basedOn w:val="Normal"/>
    <w:next w:val="Normal"/>
    <w:link w:val="Ttulo8Car"/>
    <w:uiPriority w:val="9"/>
    <w:semiHidden/>
    <w:unhideWhenUsed/>
    <w:qFormat/>
    <w:rsid w:val="00626CC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nhideWhenUsed/>
    <w:rsid w:val="002E5123"/>
    <w:pPr>
      <w:tabs>
        <w:tab w:val="center" w:pos="4419"/>
        <w:tab w:val="right" w:pos="8838"/>
      </w:tabs>
    </w:pPr>
  </w:style>
  <w:style w:type="character" w:customStyle="1" w:styleId="PiedepginaCar">
    <w:name w:val="Pie de página Car"/>
    <w:basedOn w:val="Fuentedeprrafopredeter"/>
    <w:link w:val="Piedepgina"/>
    <w:rsid w:val="002E5123"/>
  </w:style>
  <w:style w:type="character" w:styleId="Nmerodepgina">
    <w:name w:val="page number"/>
    <w:basedOn w:val="Fuentedeprrafopredeter"/>
    <w:uiPriority w:val="99"/>
    <w:semiHidden/>
    <w:unhideWhenUsed/>
    <w:rsid w:val="002E5123"/>
  </w:style>
  <w:style w:type="paragraph" w:styleId="Encabezado">
    <w:name w:val="header"/>
    <w:basedOn w:val="Normal"/>
    <w:link w:val="EncabezadoCar"/>
    <w:uiPriority w:val="99"/>
    <w:unhideWhenUsed/>
    <w:qFormat/>
    <w:rsid w:val="004B0CD5"/>
    <w:pPr>
      <w:tabs>
        <w:tab w:val="center" w:pos="4419"/>
        <w:tab w:val="right" w:pos="8838"/>
      </w:tabs>
      <w:jc w:val="right"/>
    </w:pPr>
    <w:rPr>
      <w:rFonts w:ascii="Gill Sans MT" w:eastAsia="Gill Sans MT" w:hAnsi="Gill Sans MT"/>
      <w:noProof/>
      <w:color w:val="DADADA"/>
      <w:lang w:eastAsia="es-CO"/>
    </w:rPr>
  </w:style>
  <w:style w:type="character" w:customStyle="1" w:styleId="EncabezadoCar">
    <w:name w:val="Encabezado Car"/>
    <w:basedOn w:val="Fuentedeprrafopredeter"/>
    <w:link w:val="Encabezado"/>
    <w:uiPriority w:val="99"/>
    <w:rsid w:val="004B0CD5"/>
    <w:rPr>
      <w:rFonts w:ascii="Gill Sans MT" w:eastAsia="Gill Sans MT" w:hAnsi="Gill Sans MT"/>
      <w:noProof/>
      <w:color w:val="DADADA"/>
      <w:lang w:eastAsia="es-CO"/>
    </w:rPr>
  </w:style>
  <w:style w:type="character" w:customStyle="1" w:styleId="Ttulo1Car">
    <w:name w:val="Título 1 Car"/>
    <w:basedOn w:val="Fuentedeprrafopredeter"/>
    <w:link w:val="Ttulo1"/>
    <w:uiPriority w:val="9"/>
    <w:rsid w:val="00412B45"/>
    <w:rPr>
      <w:rFonts w:ascii="Gill Sans MT" w:eastAsiaTheme="majorEastAsia" w:hAnsi="Gill Sans MT" w:cstheme="majorBidi"/>
      <w:b/>
      <w:bCs/>
      <w:color w:val="74BE8D"/>
      <w:sz w:val="48"/>
      <w:szCs w:val="48"/>
      <w:lang w:eastAsia="es-ES_tradnl"/>
    </w:rPr>
  </w:style>
  <w:style w:type="paragraph" w:styleId="NormalWeb">
    <w:name w:val="Normal (Web)"/>
    <w:basedOn w:val="Normal"/>
    <w:uiPriority w:val="99"/>
    <w:unhideWhenUsed/>
    <w:rsid w:val="00DC760E"/>
    <w:pPr>
      <w:spacing w:before="100" w:beforeAutospacing="1" w:after="100" w:afterAutospacing="1"/>
    </w:pPr>
    <w:rPr>
      <w:rFonts w:ascii="Times New Roman" w:eastAsia="Times New Roman" w:hAnsi="Times New Roman" w:cs="Times New Roman"/>
      <w:lang w:eastAsia="es-ES_tradnl"/>
    </w:rPr>
  </w:style>
  <w:style w:type="paragraph" w:styleId="Prrafodelista">
    <w:name w:val="List Paragraph"/>
    <w:basedOn w:val="Normal"/>
    <w:uiPriority w:val="34"/>
    <w:qFormat/>
    <w:rsid w:val="007901FD"/>
    <w:pPr>
      <w:ind w:left="720"/>
      <w:contextualSpacing/>
    </w:pPr>
  </w:style>
  <w:style w:type="character" w:customStyle="1" w:styleId="Ttulo2Car">
    <w:name w:val="Título 2 Car"/>
    <w:basedOn w:val="Fuentedeprrafopredeter"/>
    <w:link w:val="Ttulo2"/>
    <w:uiPriority w:val="9"/>
    <w:rsid w:val="00412B45"/>
    <w:rPr>
      <w:rFonts w:ascii="Gill Sans MT" w:eastAsia="Gill Sans MT" w:hAnsi="Gill Sans MT" w:cstheme="majorBidi"/>
      <w:color w:val="E3658C"/>
      <w:sz w:val="28"/>
      <w:szCs w:val="28"/>
    </w:rPr>
  </w:style>
  <w:style w:type="paragraph" w:styleId="TDC1">
    <w:name w:val="toc 1"/>
    <w:basedOn w:val="Normal"/>
    <w:next w:val="Normal"/>
    <w:autoRedefine/>
    <w:uiPriority w:val="39"/>
    <w:unhideWhenUsed/>
    <w:rsid w:val="00412B45"/>
    <w:pPr>
      <w:tabs>
        <w:tab w:val="left" w:pos="480"/>
        <w:tab w:val="right" w:leader="dot" w:pos="2464"/>
      </w:tabs>
      <w:spacing w:before="120"/>
    </w:pPr>
    <w:rPr>
      <w:rFonts w:ascii="Gill Sans MT" w:eastAsia="Arial" w:hAnsi="Gill Sans MT"/>
      <w:b/>
      <w:bCs/>
      <w:noProof/>
    </w:rPr>
  </w:style>
  <w:style w:type="paragraph" w:styleId="TDC2">
    <w:name w:val="toc 2"/>
    <w:basedOn w:val="Normal"/>
    <w:next w:val="Normal"/>
    <w:autoRedefine/>
    <w:uiPriority w:val="39"/>
    <w:unhideWhenUsed/>
    <w:rsid w:val="004D1D21"/>
    <w:pPr>
      <w:spacing w:before="120"/>
      <w:ind w:left="240"/>
    </w:pPr>
    <w:rPr>
      <w:b/>
      <w:bCs/>
      <w:sz w:val="22"/>
      <w:szCs w:val="22"/>
    </w:rPr>
  </w:style>
  <w:style w:type="paragraph" w:styleId="TDC3">
    <w:name w:val="toc 3"/>
    <w:basedOn w:val="Normal"/>
    <w:next w:val="Normal"/>
    <w:autoRedefine/>
    <w:uiPriority w:val="39"/>
    <w:unhideWhenUsed/>
    <w:rsid w:val="004D1D21"/>
    <w:pPr>
      <w:ind w:left="480"/>
    </w:pPr>
    <w:rPr>
      <w:sz w:val="20"/>
      <w:szCs w:val="20"/>
    </w:rPr>
  </w:style>
  <w:style w:type="paragraph" w:styleId="TDC4">
    <w:name w:val="toc 4"/>
    <w:basedOn w:val="Normal"/>
    <w:next w:val="Normal"/>
    <w:autoRedefine/>
    <w:uiPriority w:val="39"/>
    <w:unhideWhenUsed/>
    <w:rsid w:val="004D1D21"/>
    <w:pPr>
      <w:ind w:left="720"/>
    </w:pPr>
    <w:rPr>
      <w:sz w:val="20"/>
      <w:szCs w:val="20"/>
    </w:rPr>
  </w:style>
  <w:style w:type="paragraph" w:styleId="TDC5">
    <w:name w:val="toc 5"/>
    <w:basedOn w:val="Normal"/>
    <w:next w:val="Normal"/>
    <w:autoRedefine/>
    <w:uiPriority w:val="39"/>
    <w:unhideWhenUsed/>
    <w:rsid w:val="004D1D21"/>
    <w:pPr>
      <w:ind w:left="960"/>
    </w:pPr>
    <w:rPr>
      <w:sz w:val="20"/>
      <w:szCs w:val="20"/>
    </w:rPr>
  </w:style>
  <w:style w:type="paragraph" w:styleId="TDC6">
    <w:name w:val="toc 6"/>
    <w:basedOn w:val="Normal"/>
    <w:next w:val="Normal"/>
    <w:autoRedefine/>
    <w:uiPriority w:val="39"/>
    <w:unhideWhenUsed/>
    <w:rsid w:val="004D1D21"/>
    <w:pPr>
      <w:ind w:left="1200"/>
    </w:pPr>
    <w:rPr>
      <w:sz w:val="20"/>
      <w:szCs w:val="20"/>
    </w:rPr>
  </w:style>
  <w:style w:type="paragraph" w:styleId="TDC7">
    <w:name w:val="toc 7"/>
    <w:basedOn w:val="Normal"/>
    <w:next w:val="Normal"/>
    <w:autoRedefine/>
    <w:uiPriority w:val="39"/>
    <w:unhideWhenUsed/>
    <w:rsid w:val="004D1D21"/>
    <w:pPr>
      <w:ind w:left="1440"/>
    </w:pPr>
    <w:rPr>
      <w:sz w:val="20"/>
      <w:szCs w:val="20"/>
    </w:rPr>
  </w:style>
  <w:style w:type="paragraph" w:styleId="TDC8">
    <w:name w:val="toc 8"/>
    <w:basedOn w:val="Normal"/>
    <w:next w:val="Normal"/>
    <w:autoRedefine/>
    <w:uiPriority w:val="39"/>
    <w:unhideWhenUsed/>
    <w:rsid w:val="004D1D21"/>
    <w:pPr>
      <w:ind w:left="1680"/>
    </w:pPr>
    <w:rPr>
      <w:sz w:val="20"/>
      <w:szCs w:val="20"/>
    </w:rPr>
  </w:style>
  <w:style w:type="paragraph" w:styleId="TDC9">
    <w:name w:val="toc 9"/>
    <w:basedOn w:val="Normal"/>
    <w:next w:val="Normal"/>
    <w:autoRedefine/>
    <w:uiPriority w:val="39"/>
    <w:unhideWhenUsed/>
    <w:rsid w:val="004D1D21"/>
    <w:pPr>
      <w:ind w:left="1920"/>
    </w:pPr>
    <w:rPr>
      <w:sz w:val="20"/>
      <w:szCs w:val="20"/>
    </w:rPr>
  </w:style>
  <w:style w:type="character" w:styleId="Hipervnculo">
    <w:name w:val="Hyperlink"/>
    <w:basedOn w:val="Fuentedeprrafopredeter"/>
    <w:uiPriority w:val="99"/>
    <w:unhideWhenUsed/>
    <w:rsid w:val="004D1D21"/>
    <w:rPr>
      <w:color w:val="0563C1" w:themeColor="hyperlink"/>
      <w:u w:val="single"/>
    </w:rPr>
  </w:style>
  <w:style w:type="character" w:customStyle="1" w:styleId="Ttulo3Car">
    <w:name w:val="Título 3 Car"/>
    <w:basedOn w:val="Fuentedeprrafopredeter"/>
    <w:link w:val="Ttulo3"/>
    <w:uiPriority w:val="9"/>
    <w:semiHidden/>
    <w:rsid w:val="004D1D21"/>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4D1D21"/>
    <w:rPr>
      <w:rFonts w:asciiTheme="majorHAnsi" w:eastAsiaTheme="majorEastAsia" w:hAnsiTheme="majorHAnsi" w:cstheme="majorBidi"/>
      <w:i/>
      <w:iCs/>
      <w:color w:val="2F5496" w:themeColor="accent1" w:themeShade="BF"/>
    </w:rPr>
  </w:style>
  <w:style w:type="paragraph" w:styleId="TtuloTDC">
    <w:name w:val="TOC Heading"/>
    <w:basedOn w:val="Ttulo1"/>
    <w:next w:val="Normal"/>
    <w:uiPriority w:val="39"/>
    <w:unhideWhenUsed/>
    <w:qFormat/>
    <w:rsid w:val="004D1D21"/>
    <w:pPr>
      <w:spacing w:before="480" w:line="276" w:lineRule="auto"/>
      <w:outlineLvl w:val="9"/>
    </w:pPr>
    <w:rPr>
      <w:rFonts w:asciiTheme="majorHAnsi" w:hAnsiTheme="majorHAnsi"/>
      <w:color w:val="2F5496" w:themeColor="accent1" w:themeShade="BF"/>
      <w:sz w:val="28"/>
      <w:szCs w:val="28"/>
    </w:rPr>
  </w:style>
  <w:style w:type="table" w:styleId="Tablaconcuadrcula">
    <w:name w:val="Table Grid"/>
    <w:basedOn w:val="Tablanormal"/>
    <w:uiPriority w:val="39"/>
    <w:rsid w:val="004D1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4D1D2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3">
    <w:name w:val="List Table 3"/>
    <w:basedOn w:val="Tablanormal"/>
    <w:uiPriority w:val="48"/>
    <w:rsid w:val="00187E8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1clara">
    <w:name w:val="List Table 1 Light"/>
    <w:basedOn w:val="Tablanormal"/>
    <w:uiPriority w:val="46"/>
    <w:rsid w:val="00187E8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
    <w:name w:val="List Table 2"/>
    <w:basedOn w:val="Tablanormal"/>
    <w:uiPriority w:val="47"/>
    <w:rsid w:val="00187E8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2">
    <w:name w:val="Plain Table 2"/>
    <w:basedOn w:val="Tablanormal"/>
    <w:uiPriority w:val="42"/>
    <w:rsid w:val="00E16C4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1">
    <w:name w:val="Mención sin resolver1"/>
    <w:basedOn w:val="Fuentedeprrafopredeter"/>
    <w:uiPriority w:val="99"/>
    <w:semiHidden/>
    <w:unhideWhenUsed/>
    <w:rsid w:val="00E16C4B"/>
    <w:rPr>
      <w:color w:val="605E5C"/>
      <w:shd w:val="clear" w:color="auto" w:fill="E1DFDD"/>
    </w:rPr>
  </w:style>
  <w:style w:type="character" w:styleId="Hipervnculovisitado">
    <w:name w:val="FollowedHyperlink"/>
    <w:basedOn w:val="Fuentedeprrafopredeter"/>
    <w:uiPriority w:val="99"/>
    <w:semiHidden/>
    <w:unhideWhenUsed/>
    <w:rsid w:val="00E16C4B"/>
    <w:rPr>
      <w:color w:val="954F72" w:themeColor="followedHyperlink"/>
      <w:u w:val="single"/>
    </w:rPr>
  </w:style>
  <w:style w:type="character" w:styleId="Textoennegrita">
    <w:name w:val="Strong"/>
    <w:uiPriority w:val="22"/>
    <w:qFormat/>
    <w:rsid w:val="00791677"/>
    <w:rPr>
      <w:rFonts w:ascii="Swis721 Cn BT Roman" w:eastAsia="Arial" w:hAnsi="Swis721 Cn BT Roman"/>
      <w:b/>
      <w:bCs/>
      <w:color w:val="241F1F"/>
    </w:rPr>
  </w:style>
  <w:style w:type="paragraph" w:styleId="Revisin">
    <w:name w:val="Revision"/>
    <w:hidden/>
    <w:uiPriority w:val="99"/>
    <w:semiHidden/>
    <w:rsid w:val="00791677"/>
  </w:style>
  <w:style w:type="paragraph" w:styleId="Textonotapie">
    <w:name w:val="footnote text"/>
    <w:basedOn w:val="Normal"/>
    <w:link w:val="TextonotapieCar"/>
    <w:uiPriority w:val="99"/>
    <w:semiHidden/>
    <w:unhideWhenUsed/>
    <w:rsid w:val="00066796"/>
    <w:rPr>
      <w:sz w:val="20"/>
      <w:szCs w:val="20"/>
    </w:rPr>
  </w:style>
  <w:style w:type="character" w:customStyle="1" w:styleId="TextonotapieCar">
    <w:name w:val="Texto nota pie Car"/>
    <w:basedOn w:val="Fuentedeprrafopredeter"/>
    <w:link w:val="Textonotapie"/>
    <w:uiPriority w:val="99"/>
    <w:semiHidden/>
    <w:rsid w:val="00066796"/>
    <w:rPr>
      <w:sz w:val="20"/>
      <w:szCs w:val="20"/>
    </w:rPr>
  </w:style>
  <w:style w:type="character" w:styleId="Refdenotaalpie">
    <w:name w:val="footnote reference"/>
    <w:basedOn w:val="Fuentedeprrafopredeter"/>
    <w:uiPriority w:val="99"/>
    <w:semiHidden/>
    <w:unhideWhenUsed/>
    <w:rsid w:val="00066796"/>
    <w:rPr>
      <w:vertAlign w:val="superscript"/>
    </w:rPr>
  </w:style>
  <w:style w:type="character" w:customStyle="1" w:styleId="InitialStyle">
    <w:name w:val="InitialStyle"/>
    <w:rsid w:val="00B65EFA"/>
    <w:rPr>
      <w:rFonts w:ascii="Courier New" w:hAnsi="Courier New" w:cs="Courier New"/>
      <w:color w:val="auto"/>
      <w:spacing w:val="0"/>
      <w:sz w:val="28"/>
      <w:szCs w:val="28"/>
    </w:rPr>
  </w:style>
  <w:style w:type="character" w:customStyle="1" w:styleId="Ttulo8Car">
    <w:name w:val="Título 8 Car"/>
    <w:basedOn w:val="Fuentedeprrafopredeter"/>
    <w:link w:val="Ttulo8"/>
    <w:uiPriority w:val="9"/>
    <w:semiHidden/>
    <w:rsid w:val="00626CC9"/>
    <w:rPr>
      <w:rFonts w:asciiTheme="majorHAnsi" w:eastAsiaTheme="majorEastAsia" w:hAnsiTheme="majorHAnsi" w:cstheme="majorBidi"/>
      <w:color w:val="272727" w:themeColor="text1" w:themeTint="D8"/>
      <w:sz w:val="21"/>
      <w:szCs w:val="21"/>
    </w:rPr>
  </w:style>
  <w:style w:type="paragraph" w:customStyle="1" w:styleId="Normal0">
    <w:name w:val="Normal0"/>
    <w:qFormat/>
    <w:rsid w:val="00FB3D4F"/>
    <w:pPr>
      <w:spacing w:after="160" w:line="259" w:lineRule="auto"/>
    </w:pPr>
    <w:rPr>
      <w:rFonts w:ascii="Calibri" w:eastAsia="Calibri" w:hAnsi="Calibri" w:cs="Calibri"/>
      <w:sz w:val="22"/>
      <w:szCs w:val="22"/>
      <w:lang w:val="es-MX"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38843">
      <w:bodyDiv w:val="1"/>
      <w:marLeft w:val="0"/>
      <w:marRight w:val="0"/>
      <w:marTop w:val="0"/>
      <w:marBottom w:val="0"/>
      <w:divBdr>
        <w:top w:val="none" w:sz="0" w:space="0" w:color="auto"/>
        <w:left w:val="none" w:sz="0" w:space="0" w:color="auto"/>
        <w:bottom w:val="none" w:sz="0" w:space="0" w:color="auto"/>
        <w:right w:val="none" w:sz="0" w:space="0" w:color="auto"/>
      </w:divBdr>
    </w:div>
    <w:div w:id="133791197">
      <w:bodyDiv w:val="1"/>
      <w:marLeft w:val="0"/>
      <w:marRight w:val="0"/>
      <w:marTop w:val="0"/>
      <w:marBottom w:val="0"/>
      <w:divBdr>
        <w:top w:val="none" w:sz="0" w:space="0" w:color="auto"/>
        <w:left w:val="none" w:sz="0" w:space="0" w:color="auto"/>
        <w:bottom w:val="none" w:sz="0" w:space="0" w:color="auto"/>
        <w:right w:val="none" w:sz="0" w:space="0" w:color="auto"/>
      </w:divBdr>
    </w:div>
    <w:div w:id="229191521">
      <w:bodyDiv w:val="1"/>
      <w:marLeft w:val="0"/>
      <w:marRight w:val="0"/>
      <w:marTop w:val="0"/>
      <w:marBottom w:val="0"/>
      <w:divBdr>
        <w:top w:val="none" w:sz="0" w:space="0" w:color="auto"/>
        <w:left w:val="none" w:sz="0" w:space="0" w:color="auto"/>
        <w:bottom w:val="none" w:sz="0" w:space="0" w:color="auto"/>
        <w:right w:val="none" w:sz="0" w:space="0" w:color="auto"/>
      </w:divBdr>
    </w:div>
    <w:div w:id="709183473">
      <w:bodyDiv w:val="1"/>
      <w:marLeft w:val="0"/>
      <w:marRight w:val="0"/>
      <w:marTop w:val="0"/>
      <w:marBottom w:val="0"/>
      <w:divBdr>
        <w:top w:val="none" w:sz="0" w:space="0" w:color="auto"/>
        <w:left w:val="none" w:sz="0" w:space="0" w:color="auto"/>
        <w:bottom w:val="none" w:sz="0" w:space="0" w:color="auto"/>
        <w:right w:val="none" w:sz="0" w:space="0" w:color="auto"/>
      </w:divBdr>
    </w:div>
    <w:div w:id="741758813">
      <w:bodyDiv w:val="1"/>
      <w:marLeft w:val="0"/>
      <w:marRight w:val="0"/>
      <w:marTop w:val="0"/>
      <w:marBottom w:val="0"/>
      <w:divBdr>
        <w:top w:val="none" w:sz="0" w:space="0" w:color="auto"/>
        <w:left w:val="none" w:sz="0" w:space="0" w:color="auto"/>
        <w:bottom w:val="none" w:sz="0" w:space="0" w:color="auto"/>
        <w:right w:val="none" w:sz="0" w:space="0" w:color="auto"/>
      </w:divBdr>
    </w:div>
    <w:div w:id="905728076">
      <w:bodyDiv w:val="1"/>
      <w:marLeft w:val="0"/>
      <w:marRight w:val="0"/>
      <w:marTop w:val="0"/>
      <w:marBottom w:val="0"/>
      <w:divBdr>
        <w:top w:val="none" w:sz="0" w:space="0" w:color="auto"/>
        <w:left w:val="none" w:sz="0" w:space="0" w:color="auto"/>
        <w:bottom w:val="none" w:sz="0" w:space="0" w:color="auto"/>
        <w:right w:val="none" w:sz="0" w:space="0" w:color="auto"/>
      </w:divBdr>
    </w:div>
    <w:div w:id="983662180">
      <w:bodyDiv w:val="1"/>
      <w:marLeft w:val="0"/>
      <w:marRight w:val="0"/>
      <w:marTop w:val="0"/>
      <w:marBottom w:val="0"/>
      <w:divBdr>
        <w:top w:val="none" w:sz="0" w:space="0" w:color="auto"/>
        <w:left w:val="none" w:sz="0" w:space="0" w:color="auto"/>
        <w:bottom w:val="none" w:sz="0" w:space="0" w:color="auto"/>
        <w:right w:val="none" w:sz="0" w:space="0" w:color="auto"/>
      </w:divBdr>
    </w:div>
    <w:div w:id="991761403">
      <w:bodyDiv w:val="1"/>
      <w:marLeft w:val="0"/>
      <w:marRight w:val="0"/>
      <w:marTop w:val="0"/>
      <w:marBottom w:val="0"/>
      <w:divBdr>
        <w:top w:val="none" w:sz="0" w:space="0" w:color="auto"/>
        <w:left w:val="none" w:sz="0" w:space="0" w:color="auto"/>
        <w:bottom w:val="none" w:sz="0" w:space="0" w:color="auto"/>
        <w:right w:val="none" w:sz="0" w:space="0" w:color="auto"/>
      </w:divBdr>
    </w:div>
    <w:div w:id="1244025381">
      <w:bodyDiv w:val="1"/>
      <w:marLeft w:val="0"/>
      <w:marRight w:val="0"/>
      <w:marTop w:val="0"/>
      <w:marBottom w:val="0"/>
      <w:divBdr>
        <w:top w:val="none" w:sz="0" w:space="0" w:color="auto"/>
        <w:left w:val="none" w:sz="0" w:space="0" w:color="auto"/>
        <w:bottom w:val="none" w:sz="0" w:space="0" w:color="auto"/>
        <w:right w:val="none" w:sz="0" w:space="0" w:color="auto"/>
      </w:divBdr>
    </w:div>
    <w:div w:id="1574438078">
      <w:bodyDiv w:val="1"/>
      <w:marLeft w:val="0"/>
      <w:marRight w:val="0"/>
      <w:marTop w:val="0"/>
      <w:marBottom w:val="0"/>
      <w:divBdr>
        <w:top w:val="none" w:sz="0" w:space="0" w:color="auto"/>
        <w:left w:val="none" w:sz="0" w:space="0" w:color="auto"/>
        <w:bottom w:val="none" w:sz="0" w:space="0" w:color="auto"/>
        <w:right w:val="none" w:sz="0" w:space="0" w:color="auto"/>
      </w:divBdr>
    </w:div>
    <w:div w:id="160807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igac.gov.c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gac.gov.c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mela.mayorga\Downloads\05_plantilla_documento_LIMIT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4C992-DE3F-4472-97E3-9E077157A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05_plantilla_documento_LIMITES</Template>
  <TotalTime>7</TotalTime>
  <Pages>10</Pages>
  <Words>1356</Words>
  <Characters>7459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planeacion oficina</cp:lastModifiedBy>
  <cp:revision>6</cp:revision>
  <dcterms:created xsi:type="dcterms:W3CDTF">2022-07-06T00:16:00Z</dcterms:created>
  <dcterms:modified xsi:type="dcterms:W3CDTF">2023-12-28T12:33:00Z</dcterms:modified>
</cp:coreProperties>
</file>